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88D7C" w14:textId="77777777" w:rsidR="00E62953" w:rsidRPr="006E0658" w:rsidRDefault="0031276F" w:rsidP="00393E7A">
      <w:pPr>
        <w:pStyle w:val="Rahmeninhalt"/>
        <w:tabs>
          <w:tab w:val="right" w:pos="9638"/>
        </w:tabs>
        <w:suppressAutoHyphens w:val="0"/>
        <w:rPr>
          <w:rFonts w:ascii="Source Sans Pro" w:hAnsi="Source Sans Pro" w:cs="Agfa Rotis Sans Serif"/>
          <w:b/>
          <w:bCs/>
          <w:sz w:val="20"/>
          <w:szCs w:val="20"/>
        </w:rPr>
      </w:pPr>
      <w:r w:rsidRPr="00A13131">
        <w:rPr>
          <w:rFonts w:ascii="Source Sans Pro" w:hAnsi="Source Sans Pro" w:cs="Arial"/>
          <w:noProof/>
          <w:szCs w:val="24"/>
        </w:rPr>
        <mc:AlternateContent>
          <mc:Choice Requires="wps">
            <w:drawing>
              <wp:anchor distT="0" distB="0" distL="114300" distR="114300" simplePos="0" relativeHeight="251670528" behindDoc="0" locked="1" layoutInCell="1" allowOverlap="1" wp14:anchorId="4CA2BBEA" wp14:editId="0E71E6C2">
                <wp:simplePos x="0" y="0"/>
                <wp:positionH relativeFrom="margin">
                  <wp:posOffset>-104140</wp:posOffset>
                </wp:positionH>
                <wp:positionV relativeFrom="page">
                  <wp:posOffset>1694815</wp:posOffset>
                </wp:positionV>
                <wp:extent cx="3419475" cy="1489710"/>
                <wp:effectExtent l="0" t="0" r="9525" b="0"/>
                <wp:wrapTopAndBottom/>
                <wp:docPr id="6" name="Textfeld 6"/>
                <wp:cNvGraphicFramePr/>
                <a:graphic xmlns:a="http://schemas.openxmlformats.org/drawingml/2006/main">
                  <a:graphicData uri="http://schemas.microsoft.com/office/word/2010/wordprocessingShape">
                    <wps:wsp>
                      <wps:cNvSpPr txBox="1"/>
                      <wps:spPr>
                        <a:xfrm>
                          <a:off x="0" y="0"/>
                          <a:ext cx="3419475" cy="1489710"/>
                        </a:xfrm>
                        <a:prstGeom prst="rect">
                          <a:avLst/>
                        </a:prstGeom>
                        <a:solidFill>
                          <a:schemeClr val="lt1"/>
                        </a:solidFill>
                        <a:ln w="6350">
                          <a:noFill/>
                        </a:ln>
                      </wps:spPr>
                      <wps:txbx>
                        <w:txbxContent>
                          <w:p w14:paraId="2B660818" w14:textId="68179684" w:rsidR="001E60E0" w:rsidRDefault="001E60E0" w:rsidP="001E60E0">
                            <w:pPr>
                              <w:suppressAutoHyphens w:val="0"/>
                              <w:spacing w:after="120"/>
                              <w:rPr>
                                <w:rFonts w:ascii="Source Sans Pro" w:hAnsi="Source Sans Pro" w:cs="Arial"/>
                                <w:szCs w:val="24"/>
                              </w:rPr>
                            </w:pPr>
                            <w:r>
                              <w:rPr>
                                <w:rFonts w:ascii="Source Sans Pro" w:hAnsi="Source Sans Pro" w:cs="Arial"/>
                                <w:sz w:val="18"/>
                                <w:szCs w:val="18"/>
                              </w:rPr>
                              <w:t xml:space="preserve">AB </w:t>
                            </w:r>
                            <w:r w:rsidRPr="0070168F">
                              <w:rPr>
                                <w:rFonts w:ascii="Source Sans Pro" w:hAnsi="Source Sans Pro" w:cs="Arial"/>
                                <w:sz w:val="18"/>
                                <w:szCs w:val="18"/>
                              </w:rPr>
                              <w:t>geg</w:t>
                            </w:r>
                            <w:r>
                              <w:rPr>
                                <w:rFonts w:ascii="Source Sans Pro" w:hAnsi="Source Sans Pro" w:cs="Arial"/>
                                <w:sz w:val="18"/>
                                <w:szCs w:val="18"/>
                              </w:rPr>
                              <w:t>.</w:t>
                            </w:r>
                            <w:r w:rsidRPr="0070168F">
                              <w:rPr>
                                <w:rFonts w:ascii="Source Sans Pro" w:hAnsi="Source Sans Pro" w:cs="Arial"/>
                                <w:sz w:val="18"/>
                                <w:szCs w:val="18"/>
                              </w:rPr>
                              <w:t xml:space="preserve"> </w:t>
                            </w:r>
                            <w:r>
                              <w:rPr>
                                <w:rFonts w:ascii="Source Sans Pro" w:hAnsi="Source Sans Pro" w:cs="Arial"/>
                                <w:sz w:val="18"/>
                                <w:szCs w:val="18"/>
                              </w:rPr>
                              <w:t>S</w:t>
                            </w:r>
                            <w:r w:rsidRPr="0070168F">
                              <w:rPr>
                                <w:rFonts w:ascii="Source Sans Pro" w:hAnsi="Source Sans Pro" w:cs="Arial"/>
                                <w:sz w:val="18"/>
                                <w:szCs w:val="18"/>
                              </w:rPr>
                              <w:t>21</w:t>
                            </w:r>
                            <w:r>
                              <w:rPr>
                                <w:rFonts w:ascii="Source Sans Pro" w:hAnsi="Source Sans Pro" w:cs="Arial"/>
                                <w:sz w:val="18"/>
                                <w:szCs w:val="18"/>
                              </w:rPr>
                              <w:t xml:space="preserve"> c/o</w:t>
                            </w:r>
                            <w:r>
                              <w:rPr>
                                <w:rFonts w:ascii="Source Sans Pro" w:hAnsi="Source Sans Pro" w:cs="Arial"/>
                                <w:sz w:val="18"/>
                                <w:szCs w:val="18"/>
                              </w:rPr>
                              <w:t xml:space="preserve"> W.</w:t>
                            </w:r>
                            <w:r w:rsidRPr="001E60E0">
                              <w:rPr>
                                <w:rFonts w:ascii="Source Sans Pro" w:hAnsi="Source Sans Pro" w:cs="Arial"/>
                                <w:sz w:val="18"/>
                                <w:szCs w:val="18"/>
                              </w:rPr>
                              <w:t xml:space="preserve"> Sauerborn</w:t>
                            </w:r>
                            <w:r>
                              <w:rPr>
                                <w:rFonts w:ascii="Source Sans Pro" w:hAnsi="Source Sans Pro" w:cs="Arial"/>
                                <w:sz w:val="18"/>
                                <w:szCs w:val="18"/>
                              </w:rPr>
                              <w:t xml:space="preserve">, </w:t>
                            </w:r>
                            <w:r w:rsidRPr="001E60E0">
                              <w:rPr>
                                <w:rFonts w:ascii="Source Sans Pro" w:hAnsi="Source Sans Pro" w:cs="Arial" w:hint="eastAsia"/>
                                <w:sz w:val="18"/>
                                <w:szCs w:val="18"/>
                              </w:rPr>
                              <w:t>Hauptmannsreute 144</w:t>
                            </w:r>
                            <w:r>
                              <w:rPr>
                                <w:rFonts w:ascii="Source Sans Pro" w:hAnsi="Source Sans Pro" w:cs="Arial"/>
                                <w:sz w:val="18"/>
                                <w:szCs w:val="18"/>
                              </w:rPr>
                              <w:t>,</w:t>
                            </w:r>
                            <w:r w:rsidRPr="001E60E0">
                              <w:rPr>
                                <w:rFonts w:ascii="Source Sans Pro" w:hAnsi="Source Sans Pro" w:cs="Arial" w:hint="eastAsia"/>
                                <w:sz w:val="18"/>
                                <w:szCs w:val="18"/>
                              </w:rPr>
                              <w:t xml:space="preserve">70193 </w:t>
                            </w:r>
                            <w:proofErr w:type="spellStart"/>
                            <w:r w:rsidRPr="001E60E0">
                              <w:rPr>
                                <w:rFonts w:ascii="Source Sans Pro" w:hAnsi="Source Sans Pro" w:cs="Arial" w:hint="eastAsia"/>
                                <w:sz w:val="18"/>
                                <w:szCs w:val="18"/>
                              </w:rPr>
                              <w:t>Stuttg</w:t>
                            </w:r>
                            <w:proofErr w:type="spellEnd"/>
                            <w:r>
                              <w:rPr>
                                <w:rFonts w:ascii="Source Sans Pro" w:hAnsi="Source Sans Pro" w:cs="Arial"/>
                                <w:sz w:val="18"/>
                                <w:szCs w:val="18"/>
                              </w:rPr>
                              <w:t>.</w:t>
                            </w:r>
                          </w:p>
                          <w:p w14:paraId="54C63855" w14:textId="7474441D" w:rsidR="00C542BD" w:rsidRPr="00C542BD" w:rsidRDefault="00C542BD" w:rsidP="001055CA">
                            <w:pPr>
                              <w:suppressAutoHyphens w:val="0"/>
                              <w:spacing w:before="240" w:after="240"/>
                              <w:rPr>
                                <w:rFonts w:ascii="Source Sans Pro" w:hAnsi="Source Sans Pro" w:cs="Arial"/>
                                <w:sz w:val="22"/>
                                <w:szCs w:val="22"/>
                              </w:rPr>
                            </w:pPr>
                            <w:r w:rsidRPr="00C542BD">
                              <w:rPr>
                                <w:rFonts w:ascii="Source Sans Pro" w:hAnsi="Source Sans Pro" w:cs="Arial"/>
                                <w:sz w:val="22"/>
                                <w:szCs w:val="22"/>
                              </w:rPr>
                              <w:t>PERSÖNLICH!</w:t>
                            </w:r>
                          </w:p>
                          <w:p w14:paraId="536C0AD1" w14:textId="77777777" w:rsidR="00C542BD" w:rsidRPr="00C542BD" w:rsidRDefault="00C542BD" w:rsidP="00C542BD">
                            <w:pPr>
                              <w:suppressAutoHyphens w:val="0"/>
                              <w:spacing w:after="120"/>
                              <w:rPr>
                                <w:rFonts w:ascii="Source Sans Pro" w:hAnsi="Source Sans Pro" w:cs="Arial"/>
                                <w:sz w:val="22"/>
                                <w:szCs w:val="22"/>
                              </w:rPr>
                            </w:pPr>
                            <w:r w:rsidRPr="00C542BD">
                              <w:rPr>
                                <w:rFonts w:ascii="Source Sans Pro" w:hAnsi="Source Sans Pro" w:cs="Arial"/>
                                <w:sz w:val="22"/>
                                <w:szCs w:val="22"/>
                              </w:rPr>
                              <w:t xml:space="preserve">Frau Evelyn </w:t>
                            </w:r>
                            <w:proofErr w:type="spellStart"/>
                            <w:r w:rsidRPr="00C542BD">
                              <w:rPr>
                                <w:rFonts w:ascii="Source Sans Pro" w:hAnsi="Source Sans Pro" w:cs="Arial"/>
                                <w:sz w:val="22"/>
                                <w:szCs w:val="22"/>
                              </w:rPr>
                              <w:t>Palla</w:t>
                            </w:r>
                            <w:proofErr w:type="spellEnd"/>
                            <w:r w:rsidRPr="00C542BD">
                              <w:rPr>
                                <w:rFonts w:ascii="Source Sans Pro" w:hAnsi="Source Sans Pro" w:cs="Arial"/>
                                <w:sz w:val="22"/>
                                <w:szCs w:val="22"/>
                              </w:rPr>
                              <w:br/>
                              <w:t>Deutsche Bahn AG</w:t>
                            </w:r>
                            <w:r w:rsidRPr="00C542BD">
                              <w:rPr>
                                <w:rFonts w:ascii="Source Sans Pro" w:hAnsi="Source Sans Pro" w:cs="Arial"/>
                                <w:sz w:val="22"/>
                                <w:szCs w:val="22"/>
                              </w:rPr>
                              <w:br/>
                              <w:t>Potsdamer Platz 2</w:t>
                            </w:r>
                          </w:p>
                          <w:p w14:paraId="72E7CA04" w14:textId="77777777" w:rsidR="00C542BD" w:rsidRPr="00C542BD" w:rsidRDefault="00C542BD" w:rsidP="00C542BD">
                            <w:pPr>
                              <w:suppressAutoHyphens w:val="0"/>
                              <w:spacing w:after="120"/>
                              <w:rPr>
                                <w:rFonts w:ascii="Source Sans Pro" w:hAnsi="Source Sans Pro" w:cs="Arial"/>
                                <w:sz w:val="22"/>
                                <w:szCs w:val="22"/>
                              </w:rPr>
                            </w:pPr>
                            <w:r w:rsidRPr="00C542BD">
                              <w:rPr>
                                <w:rFonts w:ascii="Source Sans Pro" w:hAnsi="Source Sans Pro" w:cs="Arial"/>
                                <w:sz w:val="22"/>
                                <w:szCs w:val="22"/>
                              </w:rPr>
                              <w:t>10785 Berlin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A2BBEA" id="_x0000_t202" coordsize="21600,21600" o:spt="202" path="m,l,21600r21600,l21600,xe">
                <v:stroke joinstyle="miter"/>
                <v:path gradientshapeok="t" o:connecttype="rect"/>
              </v:shapetype>
              <v:shape id="Textfeld 6" o:spid="_x0000_s1026" type="#_x0000_t202" style="position:absolute;margin-left:-8.2pt;margin-top:133.45pt;width:269.25pt;height:117.3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" fillcolor="white [3201]" stroked="f" strokeweight=".5pt">
                <v:textbox>
                  <w:txbxContent>
                    <w:p w14:paraId="2B660818" w14:textId="68179684" w:rsidR="001E60E0" w:rsidRDefault="001E60E0" w:rsidP="001E60E0">
                      <w:pPr>
                        <w:suppressAutoHyphens w:val="0"/>
                        <w:spacing w:after="120"/>
                        <w:rPr>
                          <w:rFonts w:ascii="Source Sans Pro" w:hAnsi="Source Sans Pro" w:cs="Arial"/>
                          <w:szCs w:val="24"/>
                        </w:rPr>
                      </w:pPr>
                      <w:r>
                        <w:rPr>
                          <w:rFonts w:ascii="Source Sans Pro" w:hAnsi="Source Sans Pro" w:cs="Arial"/>
                          <w:sz w:val="18"/>
                          <w:szCs w:val="18"/>
                        </w:rPr>
                        <w:t xml:space="preserve">AB </w:t>
                      </w:r>
                      <w:r w:rsidRPr="0070168F">
                        <w:rPr>
                          <w:rFonts w:ascii="Source Sans Pro" w:hAnsi="Source Sans Pro" w:cs="Arial"/>
                          <w:sz w:val="18"/>
                          <w:szCs w:val="18"/>
                        </w:rPr>
                        <w:t>geg</w:t>
                      </w:r>
                      <w:r>
                        <w:rPr>
                          <w:rFonts w:ascii="Source Sans Pro" w:hAnsi="Source Sans Pro" w:cs="Arial"/>
                          <w:sz w:val="18"/>
                          <w:szCs w:val="18"/>
                        </w:rPr>
                        <w:t>.</w:t>
                      </w:r>
                      <w:r w:rsidRPr="0070168F">
                        <w:rPr>
                          <w:rFonts w:ascii="Source Sans Pro" w:hAnsi="Source Sans Pro" w:cs="Arial"/>
                          <w:sz w:val="18"/>
                          <w:szCs w:val="18"/>
                        </w:rPr>
                        <w:t xml:space="preserve"> </w:t>
                      </w:r>
                      <w:r>
                        <w:rPr>
                          <w:rFonts w:ascii="Source Sans Pro" w:hAnsi="Source Sans Pro" w:cs="Arial"/>
                          <w:sz w:val="18"/>
                          <w:szCs w:val="18"/>
                        </w:rPr>
                        <w:t>S</w:t>
                      </w:r>
                      <w:r w:rsidRPr="0070168F">
                        <w:rPr>
                          <w:rFonts w:ascii="Source Sans Pro" w:hAnsi="Source Sans Pro" w:cs="Arial"/>
                          <w:sz w:val="18"/>
                          <w:szCs w:val="18"/>
                        </w:rPr>
                        <w:t>21</w:t>
                      </w:r>
                      <w:r>
                        <w:rPr>
                          <w:rFonts w:ascii="Source Sans Pro" w:hAnsi="Source Sans Pro" w:cs="Arial"/>
                          <w:sz w:val="18"/>
                          <w:szCs w:val="18"/>
                        </w:rPr>
                        <w:t xml:space="preserve"> c/o</w:t>
                      </w:r>
                      <w:r>
                        <w:rPr>
                          <w:rFonts w:ascii="Source Sans Pro" w:hAnsi="Source Sans Pro" w:cs="Arial"/>
                          <w:sz w:val="18"/>
                          <w:szCs w:val="18"/>
                        </w:rPr>
                        <w:t xml:space="preserve"> W.</w:t>
                      </w:r>
                      <w:r w:rsidRPr="001E60E0">
                        <w:rPr>
                          <w:rFonts w:ascii="Source Sans Pro" w:hAnsi="Source Sans Pro" w:cs="Arial"/>
                          <w:sz w:val="18"/>
                          <w:szCs w:val="18"/>
                        </w:rPr>
                        <w:t xml:space="preserve"> Sauerborn</w:t>
                      </w:r>
                      <w:r>
                        <w:rPr>
                          <w:rFonts w:ascii="Source Sans Pro" w:hAnsi="Source Sans Pro" w:cs="Arial"/>
                          <w:sz w:val="18"/>
                          <w:szCs w:val="18"/>
                        </w:rPr>
                        <w:t xml:space="preserve">, </w:t>
                      </w:r>
                      <w:r w:rsidRPr="001E60E0">
                        <w:rPr>
                          <w:rFonts w:ascii="Source Sans Pro" w:hAnsi="Source Sans Pro" w:cs="Arial" w:hint="eastAsia"/>
                          <w:sz w:val="18"/>
                          <w:szCs w:val="18"/>
                        </w:rPr>
                        <w:t>Hauptmannsreute 144</w:t>
                      </w:r>
                      <w:r>
                        <w:rPr>
                          <w:rFonts w:ascii="Source Sans Pro" w:hAnsi="Source Sans Pro" w:cs="Arial"/>
                          <w:sz w:val="18"/>
                          <w:szCs w:val="18"/>
                        </w:rPr>
                        <w:t>,</w:t>
                      </w:r>
                      <w:r w:rsidRPr="001E60E0">
                        <w:rPr>
                          <w:rFonts w:ascii="Source Sans Pro" w:hAnsi="Source Sans Pro" w:cs="Arial" w:hint="eastAsia"/>
                          <w:sz w:val="18"/>
                          <w:szCs w:val="18"/>
                        </w:rPr>
                        <w:t xml:space="preserve">70193 </w:t>
                      </w:r>
                      <w:proofErr w:type="spellStart"/>
                      <w:r w:rsidRPr="001E60E0">
                        <w:rPr>
                          <w:rFonts w:ascii="Source Sans Pro" w:hAnsi="Source Sans Pro" w:cs="Arial" w:hint="eastAsia"/>
                          <w:sz w:val="18"/>
                          <w:szCs w:val="18"/>
                        </w:rPr>
                        <w:t>Stuttg</w:t>
                      </w:r>
                      <w:proofErr w:type="spellEnd"/>
                      <w:r>
                        <w:rPr>
                          <w:rFonts w:ascii="Source Sans Pro" w:hAnsi="Source Sans Pro" w:cs="Arial"/>
                          <w:sz w:val="18"/>
                          <w:szCs w:val="18"/>
                        </w:rPr>
                        <w:t>.</w:t>
                      </w:r>
                    </w:p>
                    <w:p w14:paraId="54C63855" w14:textId="7474441D" w:rsidR="00C542BD" w:rsidRPr="00C542BD" w:rsidRDefault="00C542BD" w:rsidP="001055CA">
                      <w:pPr>
                        <w:suppressAutoHyphens w:val="0"/>
                        <w:spacing w:before="240" w:after="240"/>
                        <w:rPr>
                          <w:rFonts w:ascii="Source Sans Pro" w:hAnsi="Source Sans Pro" w:cs="Arial"/>
                          <w:sz w:val="22"/>
                          <w:szCs w:val="22"/>
                        </w:rPr>
                      </w:pPr>
                      <w:r w:rsidRPr="00C542BD">
                        <w:rPr>
                          <w:rFonts w:ascii="Source Sans Pro" w:hAnsi="Source Sans Pro" w:cs="Arial"/>
                          <w:sz w:val="22"/>
                          <w:szCs w:val="22"/>
                        </w:rPr>
                        <w:t>PERSÖNLICH!</w:t>
                      </w:r>
                    </w:p>
                    <w:p w14:paraId="536C0AD1" w14:textId="77777777" w:rsidR="00C542BD" w:rsidRPr="00C542BD" w:rsidRDefault="00C542BD" w:rsidP="00C542BD">
                      <w:pPr>
                        <w:suppressAutoHyphens w:val="0"/>
                        <w:spacing w:after="120"/>
                        <w:rPr>
                          <w:rFonts w:ascii="Source Sans Pro" w:hAnsi="Source Sans Pro" w:cs="Arial"/>
                          <w:sz w:val="22"/>
                          <w:szCs w:val="22"/>
                        </w:rPr>
                      </w:pPr>
                      <w:r w:rsidRPr="00C542BD">
                        <w:rPr>
                          <w:rFonts w:ascii="Source Sans Pro" w:hAnsi="Source Sans Pro" w:cs="Arial"/>
                          <w:sz w:val="22"/>
                          <w:szCs w:val="22"/>
                        </w:rPr>
                        <w:t xml:space="preserve">Frau Evelyn </w:t>
                      </w:r>
                      <w:proofErr w:type="spellStart"/>
                      <w:r w:rsidRPr="00C542BD">
                        <w:rPr>
                          <w:rFonts w:ascii="Source Sans Pro" w:hAnsi="Source Sans Pro" w:cs="Arial"/>
                          <w:sz w:val="22"/>
                          <w:szCs w:val="22"/>
                        </w:rPr>
                        <w:t>Palla</w:t>
                      </w:r>
                      <w:proofErr w:type="spellEnd"/>
                      <w:r w:rsidRPr="00C542BD">
                        <w:rPr>
                          <w:rFonts w:ascii="Source Sans Pro" w:hAnsi="Source Sans Pro" w:cs="Arial"/>
                          <w:sz w:val="22"/>
                          <w:szCs w:val="22"/>
                        </w:rPr>
                        <w:br/>
                        <w:t>Deutsche Bahn AG</w:t>
                      </w:r>
                      <w:r w:rsidRPr="00C542BD">
                        <w:rPr>
                          <w:rFonts w:ascii="Source Sans Pro" w:hAnsi="Source Sans Pro" w:cs="Arial"/>
                          <w:sz w:val="22"/>
                          <w:szCs w:val="22"/>
                        </w:rPr>
                        <w:br/>
                        <w:t>Potsdamer Platz 2</w:t>
                      </w:r>
                    </w:p>
                    <w:p w14:paraId="72E7CA04" w14:textId="77777777" w:rsidR="00C542BD" w:rsidRPr="00C542BD" w:rsidRDefault="00C542BD" w:rsidP="00C542BD">
                      <w:pPr>
                        <w:suppressAutoHyphens w:val="0"/>
                        <w:spacing w:after="120"/>
                        <w:rPr>
                          <w:rFonts w:ascii="Source Sans Pro" w:hAnsi="Source Sans Pro" w:cs="Arial"/>
                          <w:sz w:val="22"/>
                          <w:szCs w:val="22"/>
                        </w:rPr>
                      </w:pPr>
                      <w:r w:rsidRPr="00C542BD">
                        <w:rPr>
                          <w:rFonts w:ascii="Source Sans Pro" w:hAnsi="Source Sans Pro" w:cs="Arial"/>
                          <w:sz w:val="22"/>
                          <w:szCs w:val="22"/>
                        </w:rPr>
                        <w:t>10785 Berlin</w:t>
                      </w:r>
                    </w:p>
                  </w:txbxContent>
                </v:textbox>
                <w10:wrap type="topAndBottom" anchorx="margin" anchory="page"/>
                <w10:anchorlock/>
              </v:shape>
            </w:pict>
          </mc:Fallback>
        </mc:AlternateContent>
      </w:r>
      <w:r w:rsidRPr="00A13131">
        <w:rPr>
          <w:rFonts w:ascii="Source Sans Pro" w:hAnsi="Source Sans Pro" w:cs="Arial"/>
          <w:noProof/>
          <w:szCs w:val="24"/>
        </w:rPr>
        <mc:AlternateContent>
          <mc:Choice Requires="wps">
            <w:drawing>
              <wp:anchor distT="0" distB="0" distL="114300" distR="114300" simplePos="0" relativeHeight="251668480" behindDoc="0" locked="1" layoutInCell="1" allowOverlap="1" wp14:anchorId="6F7830BB" wp14:editId="70F26C9E">
                <wp:simplePos x="0" y="0"/>
                <wp:positionH relativeFrom="margin">
                  <wp:posOffset>3709670</wp:posOffset>
                </wp:positionH>
                <wp:positionV relativeFrom="page">
                  <wp:posOffset>1483360</wp:posOffset>
                </wp:positionV>
                <wp:extent cx="2438400" cy="1158240"/>
                <wp:effectExtent l="0" t="0" r="0" b="3810"/>
                <wp:wrapTopAndBottom/>
                <wp:docPr id="4" name="Textfeld 4"/>
                <wp:cNvGraphicFramePr/>
                <a:graphic xmlns:a="http://schemas.openxmlformats.org/drawingml/2006/main">
                  <a:graphicData uri="http://schemas.microsoft.com/office/word/2010/wordprocessingShape">
                    <wps:wsp>
                      <wps:cNvSpPr txBox="1"/>
                      <wps:spPr>
                        <a:xfrm>
                          <a:off x="0" y="0"/>
                          <a:ext cx="2438400" cy="1158240"/>
                        </a:xfrm>
                        <a:prstGeom prst="rect">
                          <a:avLst/>
                        </a:prstGeom>
                        <a:solidFill>
                          <a:schemeClr val="lt1"/>
                        </a:solidFill>
                        <a:ln w="6350">
                          <a:noFill/>
                        </a:ln>
                      </wps:spPr>
                      <wps:txbx>
                        <w:txbxContent>
                          <w:p w14:paraId="2BF14FD3" w14:textId="77777777" w:rsidR="0031276F" w:rsidRPr="007849CF" w:rsidRDefault="0031276F" w:rsidP="004D72E5">
                            <w:pPr>
                              <w:suppressAutoHyphens w:val="0"/>
                              <w:spacing w:after="120"/>
                              <w:jc w:val="right"/>
                              <w:rPr>
                                <w:rFonts w:ascii="Source Sans Pro" w:hAnsi="Source Sans Pro" w:cs="Arial"/>
                                <w:sz w:val="22"/>
                                <w:szCs w:val="22"/>
                              </w:rPr>
                            </w:pPr>
                            <w:r w:rsidRPr="007849CF">
                              <w:rPr>
                                <w:rFonts w:ascii="Source Sans Pro" w:hAnsi="Source Sans Pro" w:cs="Arial"/>
                                <w:sz w:val="22"/>
                                <w:szCs w:val="22"/>
                              </w:rPr>
                              <w:t>Aktionsbündnis gegen Stuttgart 21</w:t>
                            </w:r>
                          </w:p>
                          <w:p w14:paraId="63901922" w14:textId="77777777" w:rsidR="004D72E5" w:rsidRPr="007849CF" w:rsidRDefault="004D72E5" w:rsidP="004D72E5">
                            <w:pPr>
                              <w:suppressAutoHyphens w:val="0"/>
                              <w:spacing w:after="120"/>
                              <w:jc w:val="right"/>
                              <w:rPr>
                                <w:rFonts w:ascii="Source Sans Pro" w:hAnsi="Source Sans Pro" w:cs="Arial"/>
                                <w:sz w:val="22"/>
                                <w:szCs w:val="22"/>
                              </w:rPr>
                            </w:pPr>
                            <w:r w:rsidRPr="007849CF">
                              <w:rPr>
                                <w:rFonts w:ascii="Source Sans Pro" w:hAnsi="Source Sans Pro" w:cs="Arial"/>
                                <w:sz w:val="22"/>
                                <w:szCs w:val="22"/>
                              </w:rPr>
                              <w:t>c/o Dr. Werner Sauerborn</w:t>
                            </w:r>
                          </w:p>
                          <w:p w14:paraId="2A211222" w14:textId="77777777" w:rsidR="0031276F" w:rsidRPr="007849CF" w:rsidRDefault="0031276F" w:rsidP="004D72E5">
                            <w:pPr>
                              <w:suppressAutoHyphens w:val="0"/>
                              <w:spacing w:after="120"/>
                              <w:jc w:val="right"/>
                              <w:rPr>
                                <w:rFonts w:ascii="Source Sans Pro" w:hAnsi="Source Sans Pro" w:cs="Arial"/>
                                <w:sz w:val="22"/>
                                <w:szCs w:val="22"/>
                              </w:rPr>
                            </w:pPr>
                            <w:r w:rsidRPr="007849CF">
                              <w:rPr>
                                <w:rFonts w:ascii="Source Sans Pro" w:hAnsi="Source Sans Pro" w:cs="Arial" w:hint="eastAsia"/>
                                <w:sz w:val="22"/>
                                <w:szCs w:val="22"/>
                              </w:rPr>
                              <w:t>Hauptmannsreute 144</w:t>
                            </w:r>
                          </w:p>
                          <w:p w14:paraId="51C16197" w14:textId="77777777" w:rsidR="0031276F" w:rsidRPr="007849CF" w:rsidRDefault="0031276F" w:rsidP="004D72E5">
                            <w:pPr>
                              <w:suppressAutoHyphens w:val="0"/>
                              <w:spacing w:after="120"/>
                              <w:jc w:val="right"/>
                              <w:rPr>
                                <w:rFonts w:ascii="Source Sans Pro" w:hAnsi="Source Sans Pro" w:cs="Arial"/>
                                <w:sz w:val="22"/>
                                <w:szCs w:val="22"/>
                              </w:rPr>
                            </w:pPr>
                            <w:r w:rsidRPr="007849CF">
                              <w:rPr>
                                <w:rFonts w:ascii="Source Sans Pro" w:hAnsi="Source Sans Pro" w:cs="Arial" w:hint="eastAsia"/>
                                <w:sz w:val="22"/>
                                <w:szCs w:val="22"/>
                              </w:rPr>
                              <w:t>70193 Stuttgart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7830BB" id="Textfeld 4" o:spid="_x0000_s1027" type="#_x0000_t202" style="position:absolute;margin-left:292.1pt;margin-top:116.8pt;width:192pt;height:91.2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" fillcolor="white [3201]" stroked="f" strokeweight=".5pt">
                <v:textbox>
                  <w:txbxContent>
                    <w:p w14:paraId="2BF14FD3" w14:textId="77777777" w:rsidR="0031276F" w:rsidRPr="007849CF" w:rsidRDefault="0031276F" w:rsidP="004D72E5">
                      <w:pPr>
                        <w:suppressAutoHyphens w:val="0"/>
                        <w:spacing w:after="120"/>
                        <w:jc w:val="right"/>
                        <w:rPr>
                          <w:rFonts w:ascii="Source Sans Pro" w:hAnsi="Source Sans Pro" w:cs="Arial"/>
                          <w:sz w:val="22"/>
                          <w:szCs w:val="22"/>
                        </w:rPr>
                      </w:pPr>
                      <w:r w:rsidRPr="007849CF">
                        <w:rPr>
                          <w:rFonts w:ascii="Source Sans Pro" w:hAnsi="Source Sans Pro" w:cs="Arial"/>
                          <w:sz w:val="22"/>
                          <w:szCs w:val="22"/>
                        </w:rPr>
                        <w:t>Aktionsbündnis gegen Stuttgart 21</w:t>
                      </w:r>
                    </w:p>
                    <w:p w14:paraId="63901922" w14:textId="77777777" w:rsidR="004D72E5" w:rsidRPr="007849CF" w:rsidRDefault="004D72E5" w:rsidP="004D72E5">
                      <w:pPr>
                        <w:suppressAutoHyphens w:val="0"/>
                        <w:spacing w:after="120"/>
                        <w:jc w:val="right"/>
                        <w:rPr>
                          <w:rFonts w:ascii="Source Sans Pro" w:hAnsi="Source Sans Pro" w:cs="Arial"/>
                          <w:sz w:val="22"/>
                          <w:szCs w:val="22"/>
                        </w:rPr>
                      </w:pPr>
                      <w:r w:rsidRPr="007849CF">
                        <w:rPr>
                          <w:rFonts w:ascii="Source Sans Pro" w:hAnsi="Source Sans Pro" w:cs="Arial"/>
                          <w:sz w:val="22"/>
                          <w:szCs w:val="22"/>
                        </w:rPr>
                        <w:t>c/o Dr. Werner Sauerborn</w:t>
                      </w:r>
                    </w:p>
                    <w:p w14:paraId="2A211222" w14:textId="77777777" w:rsidR="0031276F" w:rsidRPr="007849CF" w:rsidRDefault="0031276F" w:rsidP="004D72E5">
                      <w:pPr>
                        <w:suppressAutoHyphens w:val="0"/>
                        <w:spacing w:after="120"/>
                        <w:jc w:val="right"/>
                        <w:rPr>
                          <w:rFonts w:ascii="Source Sans Pro" w:hAnsi="Source Sans Pro" w:cs="Arial"/>
                          <w:sz w:val="22"/>
                          <w:szCs w:val="22"/>
                        </w:rPr>
                      </w:pPr>
                      <w:r w:rsidRPr="007849CF">
                        <w:rPr>
                          <w:rFonts w:ascii="Source Sans Pro" w:hAnsi="Source Sans Pro" w:cs="Arial" w:hint="eastAsia"/>
                          <w:sz w:val="22"/>
                          <w:szCs w:val="22"/>
                        </w:rPr>
                        <w:t>Hauptmannsreute 144</w:t>
                      </w:r>
                    </w:p>
                    <w:p w14:paraId="51C16197" w14:textId="77777777" w:rsidR="0031276F" w:rsidRPr="007849CF" w:rsidRDefault="0031276F" w:rsidP="004D72E5">
                      <w:pPr>
                        <w:suppressAutoHyphens w:val="0"/>
                        <w:spacing w:after="120"/>
                        <w:jc w:val="right"/>
                        <w:rPr>
                          <w:rFonts w:ascii="Source Sans Pro" w:hAnsi="Source Sans Pro" w:cs="Arial"/>
                          <w:sz w:val="22"/>
                          <w:szCs w:val="22"/>
                        </w:rPr>
                      </w:pPr>
                      <w:r w:rsidRPr="007849CF">
                        <w:rPr>
                          <w:rFonts w:ascii="Source Sans Pro" w:hAnsi="Source Sans Pro" w:cs="Arial" w:hint="eastAsia"/>
                          <w:sz w:val="22"/>
                          <w:szCs w:val="22"/>
                        </w:rPr>
                        <w:t>70193 Stuttgart</w:t>
                      </w:r>
                    </w:p>
                  </w:txbxContent>
                </v:textbox>
                <w10:wrap type="topAndBottom" anchorx="margin" anchory="page"/>
                <w10:anchorlock/>
              </v:shape>
            </w:pict>
          </mc:Fallback>
        </mc:AlternateContent>
      </w:r>
      <w:r w:rsidR="00722FE1">
        <w:rPr>
          <w:rFonts w:ascii="Source Sans Pro" w:hAnsi="Source Sans Pro" w:cs="Arial"/>
          <w:bCs/>
          <w:noProof/>
          <w:szCs w:val="24"/>
        </w:rPr>
        <w:drawing>
          <wp:anchor distT="0" distB="0" distL="114300" distR="114300" simplePos="0" relativeHeight="251663360" behindDoc="0" locked="1" layoutInCell="1" allowOverlap="1" wp14:anchorId="1F3DDED0" wp14:editId="23999D51">
            <wp:simplePos x="0" y="0"/>
            <wp:positionH relativeFrom="column">
              <wp:posOffset>4526585</wp:posOffset>
            </wp:positionH>
            <wp:positionV relativeFrom="paragraph">
              <wp:posOffset>-296545</wp:posOffset>
            </wp:positionV>
            <wp:extent cx="1596008" cy="900000"/>
            <wp:effectExtent l="0" t="0" r="444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96008" cy="900000"/>
                    </a:xfrm>
                    <a:prstGeom prst="rect">
                      <a:avLst/>
                    </a:prstGeom>
                  </pic:spPr>
                </pic:pic>
              </a:graphicData>
            </a:graphic>
            <wp14:sizeRelH relativeFrom="margin">
              <wp14:pctWidth>0</wp14:pctWidth>
            </wp14:sizeRelH>
            <wp14:sizeRelV relativeFrom="margin">
              <wp14:pctHeight>0</wp14:pctHeight>
            </wp14:sizeRelV>
          </wp:anchor>
        </w:drawing>
      </w:r>
      <w:r w:rsidR="006E7F81" w:rsidRPr="00A85E50">
        <w:rPr>
          <w:rFonts w:ascii="Source Sans Pro" w:hAnsi="Source Sans Pro" w:cs="Calibri"/>
          <w:bCs/>
          <w:noProof/>
          <w:szCs w:val="24"/>
        </w:rPr>
        <mc:AlternateContent>
          <mc:Choice Requires="wps">
            <w:drawing>
              <wp:anchor distT="107950" distB="107950" distL="114300" distR="114300" simplePos="0" relativeHeight="251666432" behindDoc="0" locked="1" layoutInCell="1" allowOverlap="0" wp14:anchorId="5734F867" wp14:editId="262A684D">
                <wp:simplePos x="0" y="0"/>
                <wp:positionH relativeFrom="page">
                  <wp:posOffset>-5134610</wp:posOffset>
                </wp:positionH>
                <wp:positionV relativeFrom="page">
                  <wp:posOffset>5135245</wp:posOffset>
                </wp:positionV>
                <wp:extent cx="10791825" cy="539750"/>
                <wp:effectExtent l="1588" t="0" r="0" b="0"/>
                <wp:wrapNone/>
                <wp:docPr id="3" name="Textfeld 3"/>
                <wp:cNvGraphicFramePr/>
                <a:graphic xmlns:a="http://schemas.openxmlformats.org/drawingml/2006/main">
                  <a:graphicData uri="http://schemas.microsoft.com/office/word/2010/wordprocessingShape">
                    <wps:wsp>
                      <wps:cNvSpPr txBox="1"/>
                      <wps:spPr>
                        <a:xfrm rot="16200000">
                          <a:off x="0" y="0"/>
                          <a:ext cx="10791825" cy="539750"/>
                        </a:xfrm>
                        <a:prstGeom prst="rect">
                          <a:avLst/>
                        </a:prstGeom>
                        <a:solidFill>
                          <a:schemeClr val="lt1"/>
                        </a:solidFill>
                        <a:ln w="6350">
                          <a:noFill/>
                        </a:ln>
                      </wps:spPr>
                      <wps:txbx>
                        <w:txbxContent>
                          <w:p w14:paraId="1159652A" w14:textId="77777777" w:rsidR="006E7F81" w:rsidRPr="00C3080B" w:rsidRDefault="006E7F81" w:rsidP="006E7F81">
                            <w:pPr>
                              <w:rPr>
                                <w:rFonts w:ascii="Source Sans Pro" w:hAnsi="Source Sans Pro"/>
                                <w:b/>
                                <w:bCs/>
                                <w:color w:val="CCE100"/>
                                <w:sz w:val="59"/>
                                <w:szCs w:val="59"/>
                              </w:rPr>
                            </w:pPr>
                            <w:r w:rsidRPr="00C3080B">
                              <w:rPr>
                                <w:rFonts w:ascii="Source Sans Pro" w:hAnsi="Source Sans Pro"/>
                                <w:b/>
                                <w:bCs/>
                                <w:color w:val="CCE100"/>
                                <w:sz w:val="59"/>
                                <w:szCs w:val="59"/>
                              </w:rPr>
                              <w:t xml:space="preserve">… </w:t>
                            </w:r>
                            <w:r w:rsidR="00581FD6">
                              <w:rPr>
                                <w:rFonts w:ascii="Source Sans Pro" w:hAnsi="Source Sans Pro"/>
                                <w:b/>
                                <w:bCs/>
                                <w:color w:val="CCE100"/>
                                <w:sz w:val="59"/>
                                <w:szCs w:val="59"/>
                              </w:rPr>
                              <w:t xml:space="preserve">Offener Brief </w:t>
                            </w:r>
                            <w:r w:rsidRPr="00C3080B">
                              <w:rPr>
                                <w:rFonts w:ascii="Source Sans Pro" w:hAnsi="Source Sans Pro"/>
                                <w:b/>
                                <w:bCs/>
                                <w:color w:val="CCE100"/>
                                <w:sz w:val="59"/>
                                <w:szCs w:val="59"/>
                              </w:rPr>
                              <w:t xml:space="preserve">… </w:t>
                            </w:r>
                            <w:r w:rsidR="00581FD6">
                              <w:rPr>
                                <w:rFonts w:ascii="Source Sans Pro" w:hAnsi="Source Sans Pro"/>
                                <w:b/>
                                <w:bCs/>
                                <w:color w:val="CCE100"/>
                                <w:sz w:val="59"/>
                                <w:szCs w:val="59"/>
                              </w:rPr>
                              <w:t>Offener Brief</w:t>
                            </w:r>
                            <w:r w:rsidRPr="00C3080B">
                              <w:rPr>
                                <w:rFonts w:ascii="Source Sans Pro" w:hAnsi="Source Sans Pro"/>
                                <w:b/>
                                <w:bCs/>
                                <w:color w:val="CCE100"/>
                                <w:sz w:val="59"/>
                                <w:szCs w:val="59"/>
                              </w:rPr>
                              <w:t xml:space="preserve">… </w:t>
                            </w:r>
                            <w:r w:rsidR="00581FD6">
                              <w:rPr>
                                <w:rFonts w:ascii="Source Sans Pro" w:hAnsi="Source Sans Pro"/>
                                <w:b/>
                                <w:bCs/>
                                <w:color w:val="CCE100"/>
                                <w:sz w:val="59"/>
                                <w:szCs w:val="59"/>
                              </w:rPr>
                              <w:t>Offener Brief</w:t>
                            </w:r>
                            <w:r w:rsidRPr="00C3080B">
                              <w:rPr>
                                <w:rFonts w:ascii="Source Sans Pro" w:hAnsi="Source Sans Pro"/>
                                <w:b/>
                                <w:bCs/>
                                <w:color w:val="CCE100"/>
                                <w:sz w:val="59"/>
                                <w:szCs w:val="59"/>
                              </w:rPr>
                              <w:t xml:space="preserve"> …</w:t>
                            </w:r>
                            <w:r w:rsidR="00581FD6">
                              <w:rPr>
                                <w:rFonts w:ascii="Source Sans Pro" w:hAnsi="Source Sans Pro"/>
                                <w:b/>
                                <w:bCs/>
                                <w:color w:val="CCE100"/>
                                <w:sz w:val="59"/>
                                <w:szCs w:val="59"/>
                              </w:rPr>
                              <w:t xml:space="preserve"> Offener Brief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34F867" id="Textfeld 3" o:spid="_x0000_s1028" type="#_x0000_t202" style="position:absolute;margin-left:-404.3pt;margin-top:404.35pt;width:849.75pt;height:42.5pt;rotation:-90;z-index:251666432;visibility:visible;mso-wrap-style:square;mso-width-percent:0;mso-height-percent:0;mso-wrap-distance-left:9pt;mso-wrap-distance-top:8.5pt;mso-wrap-distance-right:9pt;mso-wrap-distance-bottom:8.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" o:allowoverlap="f" fillcolor="white [3201]" stroked="f" strokeweight=".5pt">
                <v:textbox>
                  <w:txbxContent>
                    <w:p w14:paraId="1159652A" w14:textId="77777777" w:rsidR="006E7F81" w:rsidRPr="00C3080B" w:rsidRDefault="006E7F81" w:rsidP="006E7F81">
                      <w:pPr>
                        <w:rPr>
                          <w:rFonts w:ascii="Source Sans Pro" w:hAnsi="Source Sans Pro"/>
                          <w:b/>
                          <w:bCs/>
                          <w:color w:val="CCE100"/>
                          <w:sz w:val="59"/>
                          <w:szCs w:val="59"/>
                        </w:rPr>
                      </w:pPr>
                      <w:r w:rsidRPr="00C3080B">
                        <w:rPr>
                          <w:rFonts w:ascii="Source Sans Pro" w:hAnsi="Source Sans Pro"/>
                          <w:b/>
                          <w:bCs/>
                          <w:color w:val="CCE100"/>
                          <w:sz w:val="59"/>
                          <w:szCs w:val="59"/>
                        </w:rPr>
                        <w:t xml:space="preserve">… </w:t>
                      </w:r>
                      <w:r w:rsidR="00581FD6">
                        <w:rPr>
                          <w:rFonts w:ascii="Source Sans Pro" w:hAnsi="Source Sans Pro"/>
                          <w:b/>
                          <w:bCs/>
                          <w:color w:val="CCE100"/>
                          <w:sz w:val="59"/>
                          <w:szCs w:val="59"/>
                        </w:rPr>
                        <w:t xml:space="preserve">Offener Brief </w:t>
                      </w:r>
                      <w:r w:rsidRPr="00C3080B">
                        <w:rPr>
                          <w:rFonts w:ascii="Source Sans Pro" w:hAnsi="Source Sans Pro"/>
                          <w:b/>
                          <w:bCs/>
                          <w:color w:val="CCE100"/>
                          <w:sz w:val="59"/>
                          <w:szCs w:val="59"/>
                        </w:rPr>
                        <w:t xml:space="preserve">… </w:t>
                      </w:r>
                      <w:r w:rsidR="00581FD6">
                        <w:rPr>
                          <w:rFonts w:ascii="Source Sans Pro" w:hAnsi="Source Sans Pro"/>
                          <w:b/>
                          <w:bCs/>
                          <w:color w:val="CCE100"/>
                          <w:sz w:val="59"/>
                          <w:szCs w:val="59"/>
                        </w:rPr>
                        <w:t>Offener Brief</w:t>
                      </w:r>
                      <w:r w:rsidRPr="00C3080B">
                        <w:rPr>
                          <w:rFonts w:ascii="Source Sans Pro" w:hAnsi="Source Sans Pro"/>
                          <w:b/>
                          <w:bCs/>
                          <w:color w:val="CCE100"/>
                          <w:sz w:val="59"/>
                          <w:szCs w:val="59"/>
                        </w:rPr>
                        <w:t xml:space="preserve">… </w:t>
                      </w:r>
                      <w:r w:rsidR="00581FD6">
                        <w:rPr>
                          <w:rFonts w:ascii="Source Sans Pro" w:hAnsi="Source Sans Pro"/>
                          <w:b/>
                          <w:bCs/>
                          <w:color w:val="CCE100"/>
                          <w:sz w:val="59"/>
                          <w:szCs w:val="59"/>
                        </w:rPr>
                        <w:t>Offener Brief</w:t>
                      </w:r>
                      <w:r w:rsidRPr="00C3080B">
                        <w:rPr>
                          <w:rFonts w:ascii="Source Sans Pro" w:hAnsi="Source Sans Pro"/>
                          <w:b/>
                          <w:bCs/>
                          <w:color w:val="CCE100"/>
                          <w:sz w:val="59"/>
                          <w:szCs w:val="59"/>
                        </w:rPr>
                        <w:t xml:space="preserve"> …</w:t>
                      </w:r>
                      <w:r w:rsidR="00581FD6">
                        <w:rPr>
                          <w:rFonts w:ascii="Source Sans Pro" w:hAnsi="Source Sans Pro"/>
                          <w:b/>
                          <w:bCs/>
                          <w:color w:val="CCE100"/>
                          <w:sz w:val="59"/>
                          <w:szCs w:val="59"/>
                        </w:rPr>
                        <w:t xml:space="preserve"> Offener Brief …………</w:t>
                      </w:r>
                    </w:p>
                  </w:txbxContent>
                </v:textbox>
                <w10:wrap anchorx="page" anchory="page"/>
                <w10:anchorlock/>
              </v:shape>
            </w:pict>
          </mc:Fallback>
        </mc:AlternateContent>
      </w:r>
      <w:r w:rsidR="007221CC">
        <w:rPr>
          <w:rFonts w:ascii="Source Sans Pro" w:hAnsi="Source Sans Pro"/>
          <w:noProof/>
        </w:rPr>
        <mc:AlternateContent>
          <mc:Choice Requires="wps">
            <w:drawing>
              <wp:anchor distT="0" distB="0" distL="114300" distR="114300" simplePos="0" relativeHeight="251664384" behindDoc="0" locked="1" layoutInCell="1" allowOverlap="1" wp14:anchorId="43F0267E" wp14:editId="6F01856A">
                <wp:simplePos x="0" y="0"/>
                <wp:positionH relativeFrom="column">
                  <wp:posOffset>-7620</wp:posOffset>
                </wp:positionH>
                <wp:positionV relativeFrom="page">
                  <wp:posOffset>1144270</wp:posOffset>
                </wp:positionV>
                <wp:extent cx="6119495" cy="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straightConnector1">
                          <a:avLst/>
                        </a:prstGeom>
                        <a:noFill/>
                        <a:ln w="19050" cmpd="sng">
                          <a:solidFill>
                            <a:srgbClr val="CCE1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6743F1" id="_x0000_t32" coordsize="21600,21600" o:spt="32" o:oned="t" path="m,l21600,21600e" filled="f">
                <v:path arrowok="t" fillok="f" o:connecttype="none"/>
                <o:lock v:ext="edit" shapetype="t"/>
              </v:shapetype>
              <v:shape id="AutoShape 2" o:spid="_x0000_s1026" type="#_x0000_t32" style="position:absolute;margin-left:-.6pt;margin-top:90.1pt;width:481.8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" strokecolor="#cce100" strokeweight="1.5pt">
                <w10:wrap anchory="page"/>
                <w10:anchorlock/>
              </v:shape>
            </w:pict>
          </mc:Fallback>
        </mc:AlternateContent>
      </w:r>
    </w:p>
    <w:p w14:paraId="45A8ADCE" w14:textId="77777777" w:rsidR="00DB38FB" w:rsidRPr="006E0658" w:rsidRDefault="00DB38FB" w:rsidP="00393E7A">
      <w:pPr>
        <w:pStyle w:val="Rahmeninhalt"/>
        <w:tabs>
          <w:tab w:val="right" w:pos="9638"/>
        </w:tabs>
        <w:suppressAutoHyphens w:val="0"/>
        <w:rPr>
          <w:rFonts w:ascii="Source Sans Pro" w:hAnsi="Source Sans Pro" w:cs="Agfa Rotis Sans Serif"/>
          <w:b/>
          <w:bCs/>
          <w:sz w:val="20"/>
          <w:szCs w:val="20"/>
        </w:rPr>
      </w:pPr>
    </w:p>
    <w:p w14:paraId="732096EB" w14:textId="77777777" w:rsidR="009B259D" w:rsidRPr="006E0658" w:rsidRDefault="009B259D" w:rsidP="00393E7A">
      <w:pPr>
        <w:pStyle w:val="Rahmeninhalt"/>
        <w:tabs>
          <w:tab w:val="right" w:pos="9638"/>
        </w:tabs>
        <w:suppressAutoHyphens w:val="0"/>
        <w:rPr>
          <w:rFonts w:ascii="Source Sans Pro" w:hAnsi="Source Sans Pro" w:cs="Agfa Rotis Sans Serif"/>
          <w:b/>
          <w:bCs/>
          <w:sz w:val="20"/>
          <w:szCs w:val="20"/>
        </w:rPr>
      </w:pPr>
    </w:p>
    <w:p w14:paraId="444AA277" w14:textId="21883109" w:rsidR="00F47A75" w:rsidRPr="007849CF" w:rsidRDefault="00E62953" w:rsidP="007849CF">
      <w:pPr>
        <w:pStyle w:val="Rahmeninhalt"/>
        <w:tabs>
          <w:tab w:val="right" w:pos="9638"/>
        </w:tabs>
        <w:suppressAutoHyphens w:val="0"/>
        <w:spacing w:before="120" w:after="0"/>
        <w:jc w:val="right"/>
        <w:rPr>
          <w:rFonts w:ascii="Source Sans Pro" w:hAnsi="Source Sans Pro" w:cs="Arial"/>
          <w:bCs/>
          <w:sz w:val="22"/>
          <w:szCs w:val="22"/>
        </w:rPr>
      </w:pPr>
      <w:r w:rsidRPr="007849CF">
        <w:rPr>
          <w:rFonts w:ascii="Source Sans Pro" w:hAnsi="Source Sans Pro" w:cs="Arial"/>
          <w:bCs/>
          <w:sz w:val="22"/>
          <w:szCs w:val="22"/>
        </w:rPr>
        <w:t xml:space="preserve">Stuttgart, </w:t>
      </w:r>
      <w:r w:rsidR="0040331A" w:rsidRPr="007849CF">
        <w:rPr>
          <w:rFonts w:ascii="Source Sans Pro" w:hAnsi="Source Sans Pro" w:cs="Arial"/>
          <w:bCs/>
          <w:sz w:val="22"/>
          <w:szCs w:val="22"/>
        </w:rPr>
        <w:fldChar w:fldCharType="begin"/>
      </w:r>
      <w:r w:rsidR="0040331A" w:rsidRPr="007849CF">
        <w:rPr>
          <w:rFonts w:ascii="Source Sans Pro" w:hAnsi="Source Sans Pro" w:cs="Arial"/>
          <w:bCs/>
          <w:sz w:val="22"/>
          <w:szCs w:val="22"/>
        </w:rPr>
        <w:instrText xml:space="preserve"> SAVEDATE  \@ "d. MMMM yyyy"  \* MERGEFORMAT </w:instrText>
      </w:r>
      <w:r w:rsidR="0040331A" w:rsidRPr="007849CF">
        <w:rPr>
          <w:rFonts w:ascii="Source Sans Pro" w:hAnsi="Source Sans Pro" w:cs="Arial"/>
          <w:bCs/>
          <w:sz w:val="22"/>
          <w:szCs w:val="22"/>
        </w:rPr>
        <w:fldChar w:fldCharType="separate"/>
      </w:r>
      <w:r w:rsidR="007849CF">
        <w:rPr>
          <w:rFonts w:ascii="Source Sans Pro" w:hAnsi="Source Sans Pro" w:cs="Arial"/>
          <w:bCs/>
          <w:noProof/>
          <w:sz w:val="22"/>
          <w:szCs w:val="22"/>
        </w:rPr>
        <w:t>11. Dezember 2025</w:t>
      </w:r>
      <w:r w:rsidR="0040331A" w:rsidRPr="007849CF">
        <w:rPr>
          <w:rFonts w:ascii="Source Sans Pro" w:hAnsi="Source Sans Pro" w:cs="Arial"/>
          <w:bCs/>
          <w:sz w:val="22"/>
          <w:szCs w:val="22"/>
        </w:rPr>
        <w:fldChar w:fldCharType="end"/>
      </w:r>
    </w:p>
    <w:p w14:paraId="7E479B0C" w14:textId="6DC3991F" w:rsidR="0010123E" w:rsidRPr="007849CF" w:rsidRDefault="00B10DA1" w:rsidP="007849CF">
      <w:pPr>
        <w:pStyle w:val="Default"/>
        <w:spacing w:after="360"/>
        <w:rPr>
          <w:rFonts w:ascii="Source Sans Pro" w:hAnsi="Source Sans Pro" w:cs="Arial"/>
          <w:b/>
          <w:sz w:val="22"/>
          <w:szCs w:val="22"/>
        </w:rPr>
      </w:pPr>
      <w:r w:rsidRPr="007849CF">
        <w:rPr>
          <w:rFonts w:ascii="Source Sans Pro" w:hAnsi="Source Sans Pro" w:cs="Arial"/>
          <w:b/>
          <w:sz w:val="22"/>
          <w:szCs w:val="22"/>
        </w:rPr>
        <w:t>Stuttgart 21-</w:t>
      </w:r>
      <w:r w:rsidRPr="007849CF">
        <w:rPr>
          <w:rFonts w:ascii="Source Sans Pro" w:hAnsi="Source Sans Pro" w:cs="Arial"/>
          <w:b/>
          <w:sz w:val="22"/>
          <w:szCs w:val="22"/>
        </w:rPr>
        <w:t>Lenkungskreissitzung</w:t>
      </w:r>
    </w:p>
    <w:p w14:paraId="2898E872" w14:textId="2471F1E7" w:rsidR="00B10DA1" w:rsidRPr="007849CF" w:rsidRDefault="00B10DA1" w:rsidP="007849CF">
      <w:pPr>
        <w:pStyle w:val="Default"/>
        <w:spacing w:before="120"/>
        <w:rPr>
          <w:rFonts w:ascii="Source Sans Pro" w:hAnsi="Source Sans Pro" w:cs="Arial"/>
          <w:bCs/>
          <w:sz w:val="22"/>
          <w:szCs w:val="22"/>
        </w:rPr>
      </w:pPr>
      <w:r w:rsidRPr="007849CF">
        <w:rPr>
          <w:rFonts w:ascii="Source Sans Pro" w:hAnsi="Source Sans Pro" w:cs="Arial"/>
          <w:bCs/>
          <w:sz w:val="22"/>
          <w:szCs w:val="22"/>
        </w:rPr>
        <w:t xml:space="preserve">Sehr geehrte Frau </w:t>
      </w:r>
      <w:proofErr w:type="spellStart"/>
      <w:r w:rsidRPr="007849CF">
        <w:rPr>
          <w:rFonts w:ascii="Source Sans Pro" w:hAnsi="Source Sans Pro" w:cs="Arial"/>
          <w:bCs/>
          <w:sz w:val="22"/>
          <w:szCs w:val="22"/>
        </w:rPr>
        <w:t>Palla</w:t>
      </w:r>
      <w:proofErr w:type="spellEnd"/>
      <w:r w:rsidRPr="007849CF">
        <w:rPr>
          <w:rFonts w:ascii="Source Sans Pro" w:hAnsi="Source Sans Pro" w:cs="Arial"/>
          <w:bCs/>
          <w:sz w:val="22"/>
          <w:szCs w:val="22"/>
        </w:rPr>
        <w:t>!</w:t>
      </w:r>
    </w:p>
    <w:p w14:paraId="26451F77" w14:textId="77777777" w:rsidR="001055CA" w:rsidRPr="007849CF" w:rsidRDefault="00B10DA1" w:rsidP="007849CF">
      <w:pPr>
        <w:pStyle w:val="Default"/>
        <w:spacing w:before="120"/>
        <w:rPr>
          <w:rFonts w:ascii="Source Sans Pro" w:hAnsi="Source Sans Pro" w:cs="Arial"/>
          <w:bCs/>
          <w:sz w:val="22"/>
          <w:szCs w:val="22"/>
        </w:rPr>
      </w:pPr>
      <w:r w:rsidRPr="00B10DA1">
        <w:rPr>
          <w:rFonts w:ascii="Source Sans Pro" w:hAnsi="Source Sans Pro" w:cs="Arial"/>
          <w:bCs/>
          <w:sz w:val="22"/>
          <w:szCs w:val="22"/>
        </w:rPr>
        <w:t>Herzlich willkommen zur Lenkungskreissitzung in Stuttgart, bzw. in Stuttgart</w:t>
      </w:r>
      <w:r w:rsidR="001055CA" w:rsidRPr="007849CF">
        <w:rPr>
          <w:rFonts w:ascii="Source Sans Pro" w:hAnsi="Source Sans Pro" w:cs="Arial"/>
          <w:bCs/>
          <w:sz w:val="22"/>
          <w:szCs w:val="22"/>
        </w:rPr>
        <w:t xml:space="preserve"> </w:t>
      </w:r>
      <w:r w:rsidRPr="00B10DA1">
        <w:rPr>
          <w:rFonts w:ascii="Source Sans Pro" w:hAnsi="Source Sans Pro" w:cs="Arial"/>
          <w:bCs/>
          <w:sz w:val="22"/>
          <w:szCs w:val="22"/>
        </w:rPr>
        <w:t>21!</w:t>
      </w:r>
    </w:p>
    <w:p w14:paraId="0D1A225A" w14:textId="43DA3C39" w:rsidR="00B10DA1" w:rsidRPr="00B10DA1" w:rsidRDefault="00B10DA1" w:rsidP="007849CF">
      <w:pPr>
        <w:pStyle w:val="Default"/>
        <w:spacing w:before="120"/>
        <w:rPr>
          <w:rFonts w:ascii="Source Sans Pro" w:hAnsi="Source Sans Pro" w:cs="Arial"/>
          <w:bCs/>
          <w:sz w:val="22"/>
          <w:szCs w:val="22"/>
        </w:rPr>
      </w:pPr>
      <w:r w:rsidRPr="00B10DA1">
        <w:rPr>
          <w:rFonts w:ascii="Source Sans Pro" w:hAnsi="Source Sans Pro" w:cs="Arial"/>
          <w:bCs/>
          <w:sz w:val="22"/>
          <w:szCs w:val="22"/>
        </w:rPr>
        <w:t>Verständlicherweise reisen Sie mit dem Flugzeug an, so bleibt Ihnen allerdings erspart, was die Bahn Bürger*innen und Reisenden hier seit vielen Jahren zumutet.</w:t>
      </w:r>
    </w:p>
    <w:p w14:paraId="3EA48E5E" w14:textId="77777777" w:rsidR="00B10DA1" w:rsidRPr="00B10DA1" w:rsidRDefault="00B10DA1" w:rsidP="007849CF">
      <w:pPr>
        <w:pStyle w:val="Default"/>
        <w:spacing w:before="120"/>
        <w:rPr>
          <w:rFonts w:ascii="Source Sans Pro" w:hAnsi="Source Sans Pro" w:cs="Arial"/>
          <w:bCs/>
          <w:sz w:val="22"/>
          <w:szCs w:val="22"/>
        </w:rPr>
      </w:pPr>
      <w:r w:rsidRPr="00B10DA1">
        <w:rPr>
          <w:rFonts w:ascii="Source Sans Pro" w:hAnsi="Source Sans Pro" w:cs="Arial"/>
          <w:bCs/>
          <w:sz w:val="22"/>
          <w:szCs w:val="22"/>
        </w:rPr>
        <w:t>Wir haben uns von Anbeginn an gegen dieses Projekt gestellt, von dem u.a. Ihr Vorgänger Richard Lutz sagte, dass man es mit dem Wissen von heute (das war schon 2018) nie gebaut hätte. Wir haben in jeder Phase des Projekts Alternativen auf dem jeweiligen Entwicklungsstand angeboten, so auch jetzt, wo das Projekt in wesentlichen Teilen erstellt ist – und sich all unsere fachliche Kritik bestätigt.</w:t>
      </w:r>
    </w:p>
    <w:p w14:paraId="49F6846A" w14:textId="0D2B7510" w:rsidR="00B10DA1" w:rsidRPr="00B10DA1" w:rsidRDefault="00B10DA1" w:rsidP="007849CF">
      <w:pPr>
        <w:pStyle w:val="Default"/>
        <w:spacing w:before="120"/>
        <w:rPr>
          <w:rFonts w:ascii="Source Sans Pro" w:hAnsi="Source Sans Pro" w:cs="Arial"/>
          <w:bCs/>
          <w:sz w:val="22"/>
          <w:szCs w:val="22"/>
        </w:rPr>
      </w:pPr>
      <w:r w:rsidRPr="00B10DA1">
        <w:rPr>
          <w:rFonts w:ascii="Source Sans Pro" w:hAnsi="Source Sans Pro" w:cs="Arial"/>
          <w:bCs/>
          <w:sz w:val="22"/>
          <w:szCs w:val="22"/>
        </w:rPr>
        <w:t>Stuttgart</w:t>
      </w:r>
      <w:r w:rsidR="001055CA" w:rsidRPr="007849CF">
        <w:rPr>
          <w:rFonts w:ascii="Source Sans Pro" w:hAnsi="Source Sans Pro" w:cs="Arial"/>
          <w:bCs/>
          <w:sz w:val="22"/>
          <w:szCs w:val="22"/>
        </w:rPr>
        <w:t xml:space="preserve"> </w:t>
      </w:r>
      <w:r w:rsidRPr="00B10DA1">
        <w:rPr>
          <w:rFonts w:ascii="Source Sans Pro" w:hAnsi="Source Sans Pro" w:cs="Arial"/>
          <w:bCs/>
          <w:sz w:val="22"/>
          <w:szCs w:val="22"/>
        </w:rPr>
        <w:t>21 sollte das Glanzstück deutscher Ingenieurkunst und ein Vorzeigeprojekt der Deutschen Bahn werden. Nun steht es für die tiefgreifende Krise der Bahn.</w:t>
      </w:r>
    </w:p>
    <w:p w14:paraId="1142AF4D" w14:textId="7B100048" w:rsidR="00B10DA1" w:rsidRPr="00B10DA1" w:rsidRDefault="00B10DA1" w:rsidP="007849CF">
      <w:pPr>
        <w:pStyle w:val="Default"/>
        <w:spacing w:before="120"/>
        <w:rPr>
          <w:rFonts w:ascii="Source Sans Pro" w:hAnsi="Source Sans Pro" w:cs="Arial"/>
          <w:bCs/>
          <w:sz w:val="22"/>
          <w:szCs w:val="22"/>
        </w:rPr>
      </w:pPr>
      <w:r w:rsidRPr="00B10DA1">
        <w:rPr>
          <w:rFonts w:ascii="Source Sans Pro" w:hAnsi="Source Sans Pro" w:cs="Arial"/>
          <w:bCs/>
          <w:sz w:val="22"/>
          <w:szCs w:val="22"/>
        </w:rPr>
        <w:t>Für all das tragen Sie persönlich keine Verantwortung. Die Bahn soll aber jetzt von den eigentlichen Treibern des Katastrophenprojekts als Alleinverantwortliche vorgeführt werden. Zudem muss die Deutsche Bahn auch noch die offenen und alle künftigen Milliardenkosten des Stuttgarter Abenteuers tragen, wie juristisch plausibel sowohl vom VG Stuttgart als auch vom VGH Mannheim vor kurzem entschieden wurde. Tatsächlich waren es die hiesigen Projektpartner, die Stuttgart</w:t>
      </w:r>
      <w:r w:rsidR="001055CA" w:rsidRPr="007849CF">
        <w:rPr>
          <w:rFonts w:ascii="Source Sans Pro" w:hAnsi="Source Sans Pro" w:cs="Arial"/>
          <w:bCs/>
          <w:sz w:val="22"/>
          <w:szCs w:val="22"/>
        </w:rPr>
        <w:t xml:space="preserve"> </w:t>
      </w:r>
      <w:r w:rsidRPr="00B10DA1">
        <w:rPr>
          <w:rFonts w:ascii="Source Sans Pro" w:hAnsi="Source Sans Pro" w:cs="Arial"/>
          <w:bCs/>
          <w:sz w:val="22"/>
          <w:szCs w:val="22"/>
        </w:rPr>
        <w:t>21 gegen alle Vernunft und Betriebswirtschaft mit ihrem drängenden Weiter</w:t>
      </w:r>
      <w:r w:rsidR="001055CA" w:rsidRPr="007849CF">
        <w:rPr>
          <w:rFonts w:ascii="Source Sans Pro" w:hAnsi="Source Sans Pro" w:cs="Arial"/>
          <w:bCs/>
          <w:sz w:val="22"/>
          <w:szCs w:val="22"/>
        </w:rPr>
        <w:t>-</w:t>
      </w:r>
      <w:r w:rsidRPr="00B10DA1">
        <w:rPr>
          <w:rFonts w:ascii="Source Sans Pro" w:hAnsi="Source Sans Pro" w:cs="Arial"/>
          <w:bCs/>
          <w:sz w:val="22"/>
          <w:szCs w:val="22"/>
        </w:rPr>
        <w:t xml:space="preserve">so über alle Hürden hinweggeholfen haben, seien es Kostenexplosionen, Terminverschiebungen, Zulassungshemmnisse, technische Sollbruchstellen. </w:t>
      </w:r>
    </w:p>
    <w:p w14:paraId="464BD9D0" w14:textId="682553E2" w:rsidR="00B10DA1" w:rsidRPr="00B10DA1" w:rsidRDefault="00B10DA1" w:rsidP="007849CF">
      <w:pPr>
        <w:pStyle w:val="Default"/>
        <w:spacing w:before="120"/>
        <w:rPr>
          <w:rFonts w:ascii="Source Sans Pro" w:hAnsi="Source Sans Pro" w:cs="Arial"/>
          <w:bCs/>
          <w:sz w:val="22"/>
          <w:szCs w:val="22"/>
        </w:rPr>
      </w:pPr>
      <w:r w:rsidRPr="00B10DA1">
        <w:rPr>
          <w:rFonts w:ascii="Source Sans Pro" w:hAnsi="Source Sans Pro" w:cs="Arial"/>
          <w:bCs/>
          <w:sz w:val="22"/>
          <w:szCs w:val="22"/>
        </w:rPr>
        <w:t>In dieser Situation setzen wir große Erwartungen in Sie. Sie haben mutige Ankündigungen gemacht, haben versprochen, schonungslos alles auf den Prüfstand zu stellen. Sie sind nicht auf ein unbedingtes Weiter</w:t>
      </w:r>
      <w:r w:rsidR="001055CA" w:rsidRPr="007849CF">
        <w:rPr>
          <w:rFonts w:ascii="Source Sans Pro" w:hAnsi="Source Sans Pro" w:cs="Arial"/>
          <w:bCs/>
          <w:sz w:val="22"/>
          <w:szCs w:val="22"/>
        </w:rPr>
        <w:t>-</w:t>
      </w:r>
      <w:r w:rsidRPr="00B10DA1">
        <w:rPr>
          <w:rFonts w:ascii="Source Sans Pro" w:hAnsi="Source Sans Pro" w:cs="Arial"/>
          <w:bCs/>
          <w:sz w:val="22"/>
          <w:szCs w:val="22"/>
        </w:rPr>
        <w:t>so verpflichtet und sind frei von ideologischen Fixierungen und Gesichtswahrungsproblemen, die es den unbeirrten Weitermachern so schwer machen, ihre Irrtümer, Fehleinschätzungen und ihre Desinformationspolitik einzugestehen.</w:t>
      </w:r>
    </w:p>
    <w:p w14:paraId="66EFED48" w14:textId="77777777" w:rsidR="00B10DA1" w:rsidRPr="00B10DA1" w:rsidRDefault="00B10DA1" w:rsidP="007849CF">
      <w:pPr>
        <w:pStyle w:val="Default"/>
        <w:spacing w:before="120"/>
        <w:rPr>
          <w:rFonts w:ascii="Source Sans Pro" w:hAnsi="Source Sans Pro" w:cs="Arial"/>
          <w:bCs/>
          <w:sz w:val="22"/>
          <w:szCs w:val="22"/>
        </w:rPr>
      </w:pPr>
      <w:r w:rsidRPr="00B10DA1">
        <w:rPr>
          <w:rFonts w:ascii="Source Sans Pro" w:hAnsi="Source Sans Pro" w:cs="Arial"/>
          <w:bCs/>
          <w:sz w:val="22"/>
          <w:szCs w:val="22"/>
        </w:rPr>
        <w:t>Bitte reden Sie mit uns, denen Ministerpräsident Kretschmann, und viele andere sinngemäß sagen, dass wir in allen Punkten Recht gehabt hätten. Über die vielen Jahre der Befassung mit diesem Projekt hat sich bei uns eine bahntechnische und ingenieurwissenschaftliche Kompetenz entwickelt, die wir bei der Bahn und ihren Projektpartnern nicht mehr erkennen können. Gehört wurden wir ab und an, aber regelmäßig ohne jede Konsequenz.</w:t>
      </w:r>
    </w:p>
    <w:p w14:paraId="1D6ED281" w14:textId="77777777" w:rsidR="00B10DA1" w:rsidRPr="00B10DA1" w:rsidRDefault="00B10DA1" w:rsidP="007849CF">
      <w:pPr>
        <w:pStyle w:val="Default"/>
        <w:spacing w:before="120"/>
        <w:rPr>
          <w:rFonts w:ascii="Source Sans Pro" w:hAnsi="Source Sans Pro" w:cs="Arial"/>
          <w:bCs/>
          <w:sz w:val="22"/>
          <w:szCs w:val="22"/>
        </w:rPr>
      </w:pPr>
      <w:r w:rsidRPr="00B10DA1">
        <w:rPr>
          <w:rFonts w:ascii="Source Sans Pro" w:hAnsi="Source Sans Pro" w:cs="Arial"/>
          <w:bCs/>
          <w:sz w:val="22"/>
          <w:szCs w:val="22"/>
        </w:rPr>
        <w:t>Unsere Bitte um ein Gespräch müsste auf Ihrem Schreibtisch liegen.</w:t>
      </w:r>
    </w:p>
    <w:p w14:paraId="3F8E4F31" w14:textId="77777777" w:rsidR="00B10DA1" w:rsidRPr="00B10DA1" w:rsidRDefault="00B10DA1" w:rsidP="007849CF">
      <w:pPr>
        <w:pStyle w:val="Default"/>
        <w:spacing w:before="120"/>
        <w:rPr>
          <w:rFonts w:ascii="Source Sans Pro" w:hAnsi="Source Sans Pro" w:cs="Arial"/>
          <w:bCs/>
          <w:sz w:val="22"/>
          <w:szCs w:val="22"/>
        </w:rPr>
      </w:pPr>
      <w:r w:rsidRPr="00B10DA1">
        <w:rPr>
          <w:rFonts w:ascii="Source Sans Pro" w:hAnsi="Source Sans Pro" w:cs="Arial"/>
          <w:bCs/>
          <w:sz w:val="22"/>
          <w:szCs w:val="22"/>
        </w:rPr>
        <w:t>Mit freundlichen Grüßen</w:t>
      </w:r>
    </w:p>
    <w:p w14:paraId="5180EAB5" w14:textId="2FE7BBAD" w:rsidR="00B10DA1" w:rsidRPr="00B10DA1" w:rsidRDefault="00B10DA1" w:rsidP="007849CF">
      <w:pPr>
        <w:pStyle w:val="Default"/>
        <w:spacing w:before="120"/>
        <w:rPr>
          <w:rFonts w:ascii="Source Sans Pro" w:hAnsi="Source Sans Pro" w:cs="Arial"/>
          <w:sz w:val="22"/>
          <w:szCs w:val="22"/>
        </w:rPr>
      </w:pPr>
      <w:r w:rsidRPr="00B10DA1">
        <w:rPr>
          <w:rFonts w:ascii="Source Sans Pro" w:hAnsi="Source Sans Pro" w:cs="Arial"/>
          <w:sz w:val="22"/>
          <w:szCs w:val="22"/>
        </w:rPr>
        <w:t>Für das Aktionsbündnis gegen Stuttgart</w:t>
      </w:r>
      <w:r w:rsidR="001055CA" w:rsidRPr="007849CF">
        <w:rPr>
          <w:rFonts w:ascii="Source Sans Pro" w:hAnsi="Source Sans Pro" w:cs="Arial"/>
          <w:sz w:val="22"/>
          <w:szCs w:val="22"/>
        </w:rPr>
        <w:t xml:space="preserve"> </w:t>
      </w:r>
      <w:r w:rsidRPr="00B10DA1">
        <w:rPr>
          <w:rFonts w:ascii="Source Sans Pro" w:hAnsi="Source Sans Pro" w:cs="Arial"/>
          <w:sz w:val="22"/>
          <w:szCs w:val="22"/>
        </w:rPr>
        <w:t>21</w:t>
      </w:r>
      <w:r w:rsidRPr="00B10DA1">
        <w:rPr>
          <w:rFonts w:ascii="Source Sans Pro" w:hAnsi="Source Sans Pro" w:cs="Arial"/>
          <w:sz w:val="22"/>
          <w:szCs w:val="22"/>
        </w:rPr>
        <w:br/>
        <w:t xml:space="preserve">Dieter Reicherter, Martin Poguntke, Werner Sauerborn </w:t>
      </w:r>
    </w:p>
    <w:sectPr w:rsidR="00B10DA1" w:rsidRPr="00B10DA1" w:rsidSect="00581FD6">
      <w:footerReference w:type="default" r:id="rId7"/>
      <w:pgSz w:w="11906" w:h="16838" w:code="9"/>
      <w:pgMar w:top="1134" w:right="1134" w:bottom="1134" w:left="1134" w:header="720" w:footer="567" w:gutter="0"/>
      <w:cols w:space="72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87DCA" w14:textId="77777777" w:rsidR="00CC6FC9" w:rsidRDefault="00CC6FC9" w:rsidP="006B26EE">
      <w:pPr>
        <w:rPr>
          <w:rFonts w:hint="eastAsia"/>
        </w:rPr>
      </w:pPr>
      <w:r>
        <w:separator/>
      </w:r>
    </w:p>
  </w:endnote>
  <w:endnote w:type="continuationSeparator" w:id="0">
    <w:p w14:paraId="34DBD7ED" w14:textId="77777777" w:rsidR="00CC6FC9" w:rsidRDefault="00CC6FC9" w:rsidP="006B26E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gfa Rotis Sans Serif">
    <w:altName w:val="Times New Roman"/>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ource Sans Pro">
    <w:altName w:val="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5AE9F" w14:textId="77777777" w:rsidR="00440D33" w:rsidRPr="006E0658" w:rsidRDefault="00440D33" w:rsidP="004B169E">
    <w:pPr>
      <w:jc w:val="center"/>
      <w:rPr>
        <w:rFonts w:ascii="Source Sans Pro" w:hAnsi="Source Sans Pro" w:cs="Times New Roman"/>
        <w:sz w:val="16"/>
      </w:rPr>
    </w:pPr>
    <w:r w:rsidRPr="006E0658">
      <w:rPr>
        <w:rFonts w:ascii="Source Sans Pro" w:hAnsi="Source Sans Pro" w:cs="Times New Roman"/>
        <w:sz w:val="16"/>
      </w:rPr>
      <w:t>Aktionsbündnis gegen Stuttgart 21</w:t>
    </w:r>
    <w:r w:rsidR="00DE63E5">
      <w:rPr>
        <w:rFonts w:ascii="Source Sans Pro" w:hAnsi="Source Sans Pro" w:cs="Times New Roman"/>
        <w:sz w:val="16"/>
      </w:rPr>
      <w:t xml:space="preserve"> </w:t>
    </w:r>
    <w:r w:rsidR="00DE63E5" w:rsidRPr="00DE63E5">
      <w:rPr>
        <w:rFonts w:ascii="Source Sans Pro" w:hAnsi="Source Sans Pro" w:cs="Times New Roman"/>
        <w:color w:val="CCE100"/>
        <w:sz w:val="16"/>
      </w:rPr>
      <w:sym w:font="Wingdings" w:char="F06C"/>
    </w:r>
    <w:r w:rsidRPr="006E0658">
      <w:rPr>
        <w:rFonts w:ascii="Source Sans Pro" w:hAnsi="Source Sans Pro" w:cs="Times New Roman"/>
        <w:sz w:val="16"/>
      </w:rPr>
      <w:t xml:space="preserve"> </w:t>
    </w:r>
    <w:r w:rsidR="004B169E" w:rsidRPr="004B169E">
      <w:rPr>
        <w:rFonts w:ascii="Source Sans Pro" w:hAnsi="Source Sans Pro" w:cs="Times New Roman" w:hint="eastAsia"/>
        <w:sz w:val="16"/>
      </w:rPr>
      <w:t>Hauptmannsreute 144</w:t>
    </w:r>
    <w:r w:rsidR="004B169E">
      <w:rPr>
        <w:rFonts w:ascii="Source Sans Pro" w:hAnsi="Source Sans Pro" w:cs="Times New Roman"/>
        <w:sz w:val="16"/>
      </w:rPr>
      <w:t xml:space="preserve">, </w:t>
    </w:r>
    <w:r w:rsidR="004B169E" w:rsidRPr="004B169E">
      <w:rPr>
        <w:rFonts w:ascii="Source Sans Pro" w:hAnsi="Source Sans Pro" w:cs="Times New Roman" w:hint="eastAsia"/>
        <w:sz w:val="16"/>
      </w:rPr>
      <w:t>70193 Stuttgart</w:t>
    </w:r>
    <w:r w:rsidRPr="006E0658">
      <w:rPr>
        <w:rFonts w:ascii="Source Sans Pro" w:hAnsi="Source Sans Pro"/>
        <w:sz w:val="16"/>
      </w:rPr>
      <w:t xml:space="preserve"> </w:t>
    </w:r>
    <w:r w:rsidR="009B4450" w:rsidRPr="00DD1632">
      <w:rPr>
        <w:rFonts w:ascii="Source Sans Pro" w:hAnsi="Source Sans Pro"/>
        <w:color w:val="CCE100"/>
        <w:sz w:val="16"/>
      </w:rPr>
      <w:sym w:font="Wingdings" w:char="F06C"/>
    </w:r>
    <w:r w:rsidRPr="006E0658">
      <w:rPr>
        <w:rFonts w:ascii="Source Sans Pro" w:hAnsi="Source Sans Pro"/>
        <w:sz w:val="16"/>
      </w:rPr>
      <w:t xml:space="preserve"> </w:t>
    </w:r>
    <w:hyperlink r:id="rId1" w:history="1">
      <w:r w:rsidRPr="006E0658">
        <w:rPr>
          <w:rStyle w:val="Hyperlink"/>
          <w:rFonts w:ascii="Source Sans Pro" w:hAnsi="Source Sans Pro" w:cs="Times New Roman"/>
          <w:i/>
          <w:color w:val="auto"/>
          <w:sz w:val="16"/>
        </w:rPr>
        <w:t>info@kopfbahnhof-21.de</w:t>
      </w:r>
    </w:hyperlink>
    <w:r w:rsidRPr="006E0658">
      <w:rPr>
        <w:rFonts w:ascii="Source Sans Pro" w:hAnsi="Source Sans Pro" w:cs="Times New Roman"/>
        <w:sz w:val="16"/>
      </w:rPr>
      <w:t xml:space="preserve"> </w:t>
    </w:r>
    <w:r w:rsidR="009B4450" w:rsidRPr="009B4450">
      <w:rPr>
        <w:rFonts w:ascii="Source Sans Pro" w:hAnsi="Source Sans Pro" w:cs="Times New Roman"/>
        <w:color w:val="CCE100"/>
        <w:sz w:val="16"/>
      </w:rPr>
      <w:sym w:font="Wingdings" w:char="F06C"/>
    </w:r>
    <w:r w:rsidR="009B4450">
      <w:rPr>
        <w:rFonts w:ascii="Source Sans Pro" w:hAnsi="Source Sans Pro" w:cs="Times New Roman"/>
        <w:sz w:val="16"/>
      </w:rPr>
      <w:t xml:space="preserve"> </w:t>
    </w:r>
    <w:r w:rsidRPr="006E0658">
      <w:rPr>
        <w:rFonts w:ascii="Source Sans Pro" w:hAnsi="Source Sans Pro" w:cs="Times New Roman"/>
        <w:sz w:val="16"/>
      </w:rPr>
      <w:t>www.kopfbahnhof-21.de</w:t>
    </w:r>
    <w:r w:rsidRPr="006E0658">
      <w:rPr>
        <w:rFonts w:ascii="Source Sans Pro" w:hAnsi="Source Sans Pro" w:cs="Times New Roman"/>
        <w:noProof/>
        <w:sz w:val="16"/>
        <w:lang w:eastAsia="de-DE" w:bidi="ar-SA"/>
      </w:rPr>
      <mc:AlternateContent>
        <mc:Choice Requires="wps">
          <w:drawing>
            <wp:anchor distT="0" distB="0" distL="114300" distR="114300" simplePos="0" relativeHeight="251659264" behindDoc="0" locked="0" layoutInCell="1" allowOverlap="1" wp14:anchorId="2CC0E148" wp14:editId="7E8F5933">
              <wp:simplePos x="0" y="0"/>
              <wp:positionH relativeFrom="column">
                <wp:posOffset>22860</wp:posOffset>
              </wp:positionH>
              <wp:positionV relativeFrom="paragraph">
                <wp:posOffset>4185285</wp:posOffset>
              </wp:positionV>
              <wp:extent cx="5905500" cy="393700"/>
              <wp:effectExtent l="0" t="0" r="0" b="635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393700"/>
                      </a:xfrm>
                      <a:prstGeom prst="rect">
                        <a:avLst/>
                      </a:prstGeom>
                      <a:solidFill>
                        <a:srgbClr val="FFFFFF"/>
                      </a:solidFill>
                      <a:ln w="9525">
                        <a:solidFill>
                          <a:srgbClr val="000000"/>
                        </a:solidFill>
                        <a:miter lim="800000"/>
                        <a:headEnd/>
                        <a:tailEnd/>
                      </a:ln>
                    </wps:spPr>
                    <wps:txbx>
                      <w:txbxContent>
                        <w:p w14:paraId="1CA19AE2" w14:textId="77777777" w:rsidR="00440D33" w:rsidRPr="00FB0436" w:rsidRDefault="00440D33" w:rsidP="00440D33">
                          <w:pPr>
                            <w:rPr>
                              <w:rFonts w:hint="eastAsi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C0E148" id="_x0000_t202" coordsize="21600,21600" o:spt="202" path="m,l,21600r21600,l21600,xe">
              <v:stroke joinstyle="miter"/>
              <v:path gradientshapeok="t" o:connecttype="rect"/>
            </v:shapetype>
            <v:shape id="Text Box 5" o:spid="_x0000_s1029" type="#_x0000_t202" style="position:absolute;left:0;text-align:left;margin-left:1.8pt;margin-top:329.55pt;width:465pt;height:3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">
              <v:textbox>
                <w:txbxContent>
                  <w:p w14:paraId="1CA19AE2" w14:textId="77777777" w:rsidR="00440D33" w:rsidRPr="00FB0436" w:rsidRDefault="00440D33" w:rsidP="00440D33">
                    <w:pPr>
                      <w:rPr>
                        <w:rFonts w:hint="eastAsia"/>
                      </w:rP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ECDCC" w14:textId="77777777" w:rsidR="00CC6FC9" w:rsidRDefault="00CC6FC9" w:rsidP="006B26EE">
      <w:pPr>
        <w:rPr>
          <w:rFonts w:hint="eastAsia"/>
        </w:rPr>
      </w:pPr>
      <w:r>
        <w:separator/>
      </w:r>
    </w:p>
  </w:footnote>
  <w:footnote w:type="continuationSeparator" w:id="0">
    <w:p w14:paraId="204844D4" w14:textId="77777777" w:rsidR="00CC6FC9" w:rsidRDefault="00CC6FC9" w:rsidP="006B26E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2BD"/>
    <w:rsid w:val="00000010"/>
    <w:rsid w:val="00000DD7"/>
    <w:rsid w:val="00001001"/>
    <w:rsid w:val="000013F7"/>
    <w:rsid w:val="0000175E"/>
    <w:rsid w:val="00001A95"/>
    <w:rsid w:val="00001BFF"/>
    <w:rsid w:val="0000218E"/>
    <w:rsid w:val="0000244E"/>
    <w:rsid w:val="00002897"/>
    <w:rsid w:val="0000336F"/>
    <w:rsid w:val="00004842"/>
    <w:rsid w:val="00004983"/>
    <w:rsid w:val="000061B3"/>
    <w:rsid w:val="00010D9E"/>
    <w:rsid w:val="0001130E"/>
    <w:rsid w:val="00011DDD"/>
    <w:rsid w:val="0001253C"/>
    <w:rsid w:val="00012790"/>
    <w:rsid w:val="000129F5"/>
    <w:rsid w:val="00012FF5"/>
    <w:rsid w:val="0001318D"/>
    <w:rsid w:val="00014BC7"/>
    <w:rsid w:val="00015849"/>
    <w:rsid w:val="00015D1F"/>
    <w:rsid w:val="000168BB"/>
    <w:rsid w:val="00016DAC"/>
    <w:rsid w:val="00017027"/>
    <w:rsid w:val="00017A3B"/>
    <w:rsid w:val="000203A1"/>
    <w:rsid w:val="000208C4"/>
    <w:rsid w:val="00020C7F"/>
    <w:rsid w:val="00021EBC"/>
    <w:rsid w:val="00022000"/>
    <w:rsid w:val="000222D2"/>
    <w:rsid w:val="00022F43"/>
    <w:rsid w:val="0002365D"/>
    <w:rsid w:val="0002604B"/>
    <w:rsid w:val="00026268"/>
    <w:rsid w:val="00026629"/>
    <w:rsid w:val="00026A0B"/>
    <w:rsid w:val="00026ECB"/>
    <w:rsid w:val="0002779A"/>
    <w:rsid w:val="000302A1"/>
    <w:rsid w:val="0003071C"/>
    <w:rsid w:val="000307F3"/>
    <w:rsid w:val="00030DE0"/>
    <w:rsid w:val="00031C14"/>
    <w:rsid w:val="000324A0"/>
    <w:rsid w:val="00033EE5"/>
    <w:rsid w:val="00034678"/>
    <w:rsid w:val="0003634C"/>
    <w:rsid w:val="0003695C"/>
    <w:rsid w:val="00036BD8"/>
    <w:rsid w:val="00037227"/>
    <w:rsid w:val="00037DA5"/>
    <w:rsid w:val="00040ED9"/>
    <w:rsid w:val="00041868"/>
    <w:rsid w:val="000419B5"/>
    <w:rsid w:val="00041EC7"/>
    <w:rsid w:val="000426C6"/>
    <w:rsid w:val="000439E8"/>
    <w:rsid w:val="00043B09"/>
    <w:rsid w:val="00043C00"/>
    <w:rsid w:val="0004433E"/>
    <w:rsid w:val="00044BA3"/>
    <w:rsid w:val="00046438"/>
    <w:rsid w:val="00046CEC"/>
    <w:rsid w:val="00046F84"/>
    <w:rsid w:val="00050006"/>
    <w:rsid w:val="00050F9E"/>
    <w:rsid w:val="000523A4"/>
    <w:rsid w:val="000545C5"/>
    <w:rsid w:val="00056D25"/>
    <w:rsid w:val="0005708A"/>
    <w:rsid w:val="000576A3"/>
    <w:rsid w:val="000606E5"/>
    <w:rsid w:val="00061A47"/>
    <w:rsid w:val="00061D81"/>
    <w:rsid w:val="0006329E"/>
    <w:rsid w:val="000633F8"/>
    <w:rsid w:val="000643A3"/>
    <w:rsid w:val="00064AB5"/>
    <w:rsid w:val="00065174"/>
    <w:rsid w:val="000659FA"/>
    <w:rsid w:val="000663D1"/>
    <w:rsid w:val="000665CD"/>
    <w:rsid w:val="00067363"/>
    <w:rsid w:val="00067616"/>
    <w:rsid w:val="00070919"/>
    <w:rsid w:val="0007107B"/>
    <w:rsid w:val="00071910"/>
    <w:rsid w:val="0007268E"/>
    <w:rsid w:val="00072B9D"/>
    <w:rsid w:val="00073606"/>
    <w:rsid w:val="0007440A"/>
    <w:rsid w:val="000749F7"/>
    <w:rsid w:val="00074A33"/>
    <w:rsid w:val="00075B1B"/>
    <w:rsid w:val="00076872"/>
    <w:rsid w:val="000768A8"/>
    <w:rsid w:val="00077989"/>
    <w:rsid w:val="00080C6E"/>
    <w:rsid w:val="000837AD"/>
    <w:rsid w:val="0008392E"/>
    <w:rsid w:val="00084742"/>
    <w:rsid w:val="00084891"/>
    <w:rsid w:val="00084C4A"/>
    <w:rsid w:val="00084D81"/>
    <w:rsid w:val="00086261"/>
    <w:rsid w:val="00086790"/>
    <w:rsid w:val="000929F7"/>
    <w:rsid w:val="00092E8C"/>
    <w:rsid w:val="000940F4"/>
    <w:rsid w:val="000944CE"/>
    <w:rsid w:val="0009531E"/>
    <w:rsid w:val="00095C14"/>
    <w:rsid w:val="00095F6A"/>
    <w:rsid w:val="00096784"/>
    <w:rsid w:val="000967B1"/>
    <w:rsid w:val="00096E5B"/>
    <w:rsid w:val="00097413"/>
    <w:rsid w:val="000975FF"/>
    <w:rsid w:val="000A0322"/>
    <w:rsid w:val="000A0692"/>
    <w:rsid w:val="000A06F3"/>
    <w:rsid w:val="000A0EB9"/>
    <w:rsid w:val="000A1F00"/>
    <w:rsid w:val="000A29CB"/>
    <w:rsid w:val="000A38FF"/>
    <w:rsid w:val="000A478E"/>
    <w:rsid w:val="000A4850"/>
    <w:rsid w:val="000A7080"/>
    <w:rsid w:val="000A7A3B"/>
    <w:rsid w:val="000B1531"/>
    <w:rsid w:val="000B1A96"/>
    <w:rsid w:val="000B2F57"/>
    <w:rsid w:val="000B38E1"/>
    <w:rsid w:val="000B4216"/>
    <w:rsid w:val="000B4808"/>
    <w:rsid w:val="000B5780"/>
    <w:rsid w:val="000B5B24"/>
    <w:rsid w:val="000B65B5"/>
    <w:rsid w:val="000B69FF"/>
    <w:rsid w:val="000B7619"/>
    <w:rsid w:val="000B7963"/>
    <w:rsid w:val="000B7CF9"/>
    <w:rsid w:val="000B7E9A"/>
    <w:rsid w:val="000C052E"/>
    <w:rsid w:val="000C0D58"/>
    <w:rsid w:val="000C2F5F"/>
    <w:rsid w:val="000C3999"/>
    <w:rsid w:val="000C4984"/>
    <w:rsid w:val="000C5FB5"/>
    <w:rsid w:val="000C68B2"/>
    <w:rsid w:val="000C760A"/>
    <w:rsid w:val="000C79F6"/>
    <w:rsid w:val="000C7DBE"/>
    <w:rsid w:val="000D15CD"/>
    <w:rsid w:val="000D1A65"/>
    <w:rsid w:val="000D299B"/>
    <w:rsid w:val="000D3312"/>
    <w:rsid w:val="000D3BEF"/>
    <w:rsid w:val="000D426C"/>
    <w:rsid w:val="000D433F"/>
    <w:rsid w:val="000D4EE8"/>
    <w:rsid w:val="000D5324"/>
    <w:rsid w:val="000D546A"/>
    <w:rsid w:val="000D5AEB"/>
    <w:rsid w:val="000D6E38"/>
    <w:rsid w:val="000D71A2"/>
    <w:rsid w:val="000E0660"/>
    <w:rsid w:val="000E07D5"/>
    <w:rsid w:val="000E0E33"/>
    <w:rsid w:val="000E1222"/>
    <w:rsid w:val="000E1BB5"/>
    <w:rsid w:val="000E2C7F"/>
    <w:rsid w:val="000E37DD"/>
    <w:rsid w:val="000E43FF"/>
    <w:rsid w:val="000E47DA"/>
    <w:rsid w:val="000E4D07"/>
    <w:rsid w:val="000E5460"/>
    <w:rsid w:val="000E57AF"/>
    <w:rsid w:val="000E5A54"/>
    <w:rsid w:val="000E799D"/>
    <w:rsid w:val="000E7B38"/>
    <w:rsid w:val="000F140A"/>
    <w:rsid w:val="000F1816"/>
    <w:rsid w:val="000F18AB"/>
    <w:rsid w:val="000F26BC"/>
    <w:rsid w:val="000F3BD7"/>
    <w:rsid w:val="000F53E7"/>
    <w:rsid w:val="000F5CD0"/>
    <w:rsid w:val="000F605A"/>
    <w:rsid w:val="000F748C"/>
    <w:rsid w:val="000F7672"/>
    <w:rsid w:val="000F7813"/>
    <w:rsid w:val="000F7AC4"/>
    <w:rsid w:val="00100A06"/>
    <w:rsid w:val="00100AA9"/>
    <w:rsid w:val="00100AD6"/>
    <w:rsid w:val="0010123E"/>
    <w:rsid w:val="001055CA"/>
    <w:rsid w:val="00106E4E"/>
    <w:rsid w:val="00107608"/>
    <w:rsid w:val="00107961"/>
    <w:rsid w:val="0011011C"/>
    <w:rsid w:val="0011147F"/>
    <w:rsid w:val="001115A5"/>
    <w:rsid w:val="001118FB"/>
    <w:rsid w:val="00111E28"/>
    <w:rsid w:val="001126E2"/>
    <w:rsid w:val="001127DA"/>
    <w:rsid w:val="001142DD"/>
    <w:rsid w:val="00115397"/>
    <w:rsid w:val="001157B3"/>
    <w:rsid w:val="00115833"/>
    <w:rsid w:val="00115855"/>
    <w:rsid w:val="00115A6E"/>
    <w:rsid w:val="00116E34"/>
    <w:rsid w:val="001171A8"/>
    <w:rsid w:val="0011727A"/>
    <w:rsid w:val="001178F7"/>
    <w:rsid w:val="00117B1B"/>
    <w:rsid w:val="00117E10"/>
    <w:rsid w:val="001219EA"/>
    <w:rsid w:val="00121E20"/>
    <w:rsid w:val="00124FC9"/>
    <w:rsid w:val="0012606A"/>
    <w:rsid w:val="00126C58"/>
    <w:rsid w:val="00127FE4"/>
    <w:rsid w:val="00130459"/>
    <w:rsid w:val="00130B7D"/>
    <w:rsid w:val="00130DAC"/>
    <w:rsid w:val="001311F1"/>
    <w:rsid w:val="0013175E"/>
    <w:rsid w:val="001319DF"/>
    <w:rsid w:val="001319E6"/>
    <w:rsid w:val="0013296C"/>
    <w:rsid w:val="00132C7A"/>
    <w:rsid w:val="00134647"/>
    <w:rsid w:val="00135955"/>
    <w:rsid w:val="001359BD"/>
    <w:rsid w:val="00135ADF"/>
    <w:rsid w:val="0013709C"/>
    <w:rsid w:val="00137260"/>
    <w:rsid w:val="0013789F"/>
    <w:rsid w:val="00137F6C"/>
    <w:rsid w:val="001403C8"/>
    <w:rsid w:val="001406C0"/>
    <w:rsid w:val="00140D21"/>
    <w:rsid w:val="001461DF"/>
    <w:rsid w:val="001464B8"/>
    <w:rsid w:val="0014663E"/>
    <w:rsid w:val="00146FCE"/>
    <w:rsid w:val="001470B8"/>
    <w:rsid w:val="00147279"/>
    <w:rsid w:val="00150252"/>
    <w:rsid w:val="0015046D"/>
    <w:rsid w:val="00150960"/>
    <w:rsid w:val="001517CD"/>
    <w:rsid w:val="0015272A"/>
    <w:rsid w:val="00152887"/>
    <w:rsid w:val="0015321D"/>
    <w:rsid w:val="00153C58"/>
    <w:rsid w:val="0015423F"/>
    <w:rsid w:val="001545D3"/>
    <w:rsid w:val="0015496D"/>
    <w:rsid w:val="00154A2A"/>
    <w:rsid w:val="00155E7A"/>
    <w:rsid w:val="00156424"/>
    <w:rsid w:val="00156682"/>
    <w:rsid w:val="00160531"/>
    <w:rsid w:val="00161009"/>
    <w:rsid w:val="00162435"/>
    <w:rsid w:val="001631AA"/>
    <w:rsid w:val="001632CD"/>
    <w:rsid w:val="001638F8"/>
    <w:rsid w:val="00163F35"/>
    <w:rsid w:val="00164A70"/>
    <w:rsid w:val="0016647B"/>
    <w:rsid w:val="0016734D"/>
    <w:rsid w:val="001673D4"/>
    <w:rsid w:val="00167A78"/>
    <w:rsid w:val="00167C5D"/>
    <w:rsid w:val="00170254"/>
    <w:rsid w:val="001706DC"/>
    <w:rsid w:val="00170F58"/>
    <w:rsid w:val="00171742"/>
    <w:rsid w:val="00171C31"/>
    <w:rsid w:val="00171E28"/>
    <w:rsid w:val="00172640"/>
    <w:rsid w:val="00173021"/>
    <w:rsid w:val="0017352A"/>
    <w:rsid w:val="001736F7"/>
    <w:rsid w:val="00173758"/>
    <w:rsid w:val="00173B23"/>
    <w:rsid w:val="001740BB"/>
    <w:rsid w:val="00174180"/>
    <w:rsid w:val="00174AB4"/>
    <w:rsid w:val="00174E01"/>
    <w:rsid w:val="00175F33"/>
    <w:rsid w:val="0017667D"/>
    <w:rsid w:val="00177129"/>
    <w:rsid w:val="001771BC"/>
    <w:rsid w:val="00177C42"/>
    <w:rsid w:val="001808AD"/>
    <w:rsid w:val="00180A92"/>
    <w:rsid w:val="00180B98"/>
    <w:rsid w:val="0018162C"/>
    <w:rsid w:val="00182F33"/>
    <w:rsid w:val="00183822"/>
    <w:rsid w:val="0018459F"/>
    <w:rsid w:val="00184BF7"/>
    <w:rsid w:val="001852EE"/>
    <w:rsid w:val="0018553E"/>
    <w:rsid w:val="00186062"/>
    <w:rsid w:val="0018610E"/>
    <w:rsid w:val="00186591"/>
    <w:rsid w:val="001866E3"/>
    <w:rsid w:val="001867AD"/>
    <w:rsid w:val="001869F0"/>
    <w:rsid w:val="00186C86"/>
    <w:rsid w:val="00190D29"/>
    <w:rsid w:val="00190E8D"/>
    <w:rsid w:val="00191842"/>
    <w:rsid w:val="00191AC7"/>
    <w:rsid w:val="0019251D"/>
    <w:rsid w:val="00192976"/>
    <w:rsid w:val="0019312D"/>
    <w:rsid w:val="00193667"/>
    <w:rsid w:val="00193BDB"/>
    <w:rsid w:val="00194572"/>
    <w:rsid w:val="00194C1E"/>
    <w:rsid w:val="00194FFD"/>
    <w:rsid w:val="001952B0"/>
    <w:rsid w:val="001978A2"/>
    <w:rsid w:val="001A0719"/>
    <w:rsid w:val="001A0F27"/>
    <w:rsid w:val="001A0F48"/>
    <w:rsid w:val="001A2A50"/>
    <w:rsid w:val="001A2AB8"/>
    <w:rsid w:val="001A3231"/>
    <w:rsid w:val="001A3A17"/>
    <w:rsid w:val="001A412A"/>
    <w:rsid w:val="001A4178"/>
    <w:rsid w:val="001A4480"/>
    <w:rsid w:val="001A4665"/>
    <w:rsid w:val="001A4F5F"/>
    <w:rsid w:val="001A504D"/>
    <w:rsid w:val="001A5BB6"/>
    <w:rsid w:val="001A5C49"/>
    <w:rsid w:val="001A6511"/>
    <w:rsid w:val="001A7EB3"/>
    <w:rsid w:val="001B0354"/>
    <w:rsid w:val="001B0BC4"/>
    <w:rsid w:val="001B0C50"/>
    <w:rsid w:val="001B0E77"/>
    <w:rsid w:val="001B11F3"/>
    <w:rsid w:val="001B1427"/>
    <w:rsid w:val="001B175D"/>
    <w:rsid w:val="001B223D"/>
    <w:rsid w:val="001B23BE"/>
    <w:rsid w:val="001B2B1C"/>
    <w:rsid w:val="001B2CF5"/>
    <w:rsid w:val="001B33BF"/>
    <w:rsid w:val="001B3501"/>
    <w:rsid w:val="001B40D1"/>
    <w:rsid w:val="001B49A6"/>
    <w:rsid w:val="001B50F8"/>
    <w:rsid w:val="001B7358"/>
    <w:rsid w:val="001B7968"/>
    <w:rsid w:val="001B79AA"/>
    <w:rsid w:val="001B7C84"/>
    <w:rsid w:val="001C1151"/>
    <w:rsid w:val="001C12A0"/>
    <w:rsid w:val="001C1CBE"/>
    <w:rsid w:val="001C2559"/>
    <w:rsid w:val="001C2ADE"/>
    <w:rsid w:val="001C3680"/>
    <w:rsid w:val="001C3DF0"/>
    <w:rsid w:val="001C47B5"/>
    <w:rsid w:val="001D0051"/>
    <w:rsid w:val="001D01F5"/>
    <w:rsid w:val="001D06B1"/>
    <w:rsid w:val="001D114D"/>
    <w:rsid w:val="001D11C2"/>
    <w:rsid w:val="001D194D"/>
    <w:rsid w:val="001D21B4"/>
    <w:rsid w:val="001D3010"/>
    <w:rsid w:val="001D30D7"/>
    <w:rsid w:val="001D30DE"/>
    <w:rsid w:val="001D3863"/>
    <w:rsid w:val="001D3CEA"/>
    <w:rsid w:val="001D43D7"/>
    <w:rsid w:val="001D61FA"/>
    <w:rsid w:val="001D6811"/>
    <w:rsid w:val="001D774C"/>
    <w:rsid w:val="001D7E23"/>
    <w:rsid w:val="001E0156"/>
    <w:rsid w:val="001E03F0"/>
    <w:rsid w:val="001E0BB8"/>
    <w:rsid w:val="001E12A5"/>
    <w:rsid w:val="001E1D2B"/>
    <w:rsid w:val="001E1D49"/>
    <w:rsid w:val="001E3001"/>
    <w:rsid w:val="001E3FED"/>
    <w:rsid w:val="001E4D03"/>
    <w:rsid w:val="001E50B4"/>
    <w:rsid w:val="001E553A"/>
    <w:rsid w:val="001E55C7"/>
    <w:rsid w:val="001E5BC3"/>
    <w:rsid w:val="001E60E0"/>
    <w:rsid w:val="001E611C"/>
    <w:rsid w:val="001E6482"/>
    <w:rsid w:val="001E64E2"/>
    <w:rsid w:val="001E6F43"/>
    <w:rsid w:val="001E706E"/>
    <w:rsid w:val="001E7532"/>
    <w:rsid w:val="001E77E0"/>
    <w:rsid w:val="001F0150"/>
    <w:rsid w:val="001F0A63"/>
    <w:rsid w:val="001F0CB2"/>
    <w:rsid w:val="001F0D9E"/>
    <w:rsid w:val="001F1DAF"/>
    <w:rsid w:val="001F1F56"/>
    <w:rsid w:val="001F26CF"/>
    <w:rsid w:val="001F343E"/>
    <w:rsid w:val="001F3798"/>
    <w:rsid w:val="001F37F8"/>
    <w:rsid w:val="001F387B"/>
    <w:rsid w:val="001F3D8F"/>
    <w:rsid w:val="001F61B5"/>
    <w:rsid w:val="001F676A"/>
    <w:rsid w:val="00202A74"/>
    <w:rsid w:val="00203848"/>
    <w:rsid w:val="00203AA0"/>
    <w:rsid w:val="002048D0"/>
    <w:rsid w:val="00205BCA"/>
    <w:rsid w:val="00205C83"/>
    <w:rsid w:val="0020652D"/>
    <w:rsid w:val="0020696B"/>
    <w:rsid w:val="002077B0"/>
    <w:rsid w:val="00207C9C"/>
    <w:rsid w:val="00207D53"/>
    <w:rsid w:val="00211B06"/>
    <w:rsid w:val="002121D5"/>
    <w:rsid w:val="002131B7"/>
    <w:rsid w:val="002135F9"/>
    <w:rsid w:val="00213B5F"/>
    <w:rsid w:val="00213E32"/>
    <w:rsid w:val="00214469"/>
    <w:rsid w:val="002151A4"/>
    <w:rsid w:val="00215A66"/>
    <w:rsid w:val="002160B3"/>
    <w:rsid w:val="00217090"/>
    <w:rsid w:val="00217483"/>
    <w:rsid w:val="0021783F"/>
    <w:rsid w:val="00217F96"/>
    <w:rsid w:val="00220808"/>
    <w:rsid w:val="00220D71"/>
    <w:rsid w:val="00220FA3"/>
    <w:rsid w:val="002228FF"/>
    <w:rsid w:val="00222A73"/>
    <w:rsid w:val="00222ADC"/>
    <w:rsid w:val="00222F74"/>
    <w:rsid w:val="00223086"/>
    <w:rsid w:val="0022399F"/>
    <w:rsid w:val="00224235"/>
    <w:rsid w:val="00224956"/>
    <w:rsid w:val="00225A1B"/>
    <w:rsid w:val="00225DFB"/>
    <w:rsid w:val="00225E57"/>
    <w:rsid w:val="00225EBC"/>
    <w:rsid w:val="00226857"/>
    <w:rsid w:val="00227445"/>
    <w:rsid w:val="0022790E"/>
    <w:rsid w:val="0023021A"/>
    <w:rsid w:val="00230570"/>
    <w:rsid w:val="00230700"/>
    <w:rsid w:val="00231418"/>
    <w:rsid w:val="002316B7"/>
    <w:rsid w:val="00232003"/>
    <w:rsid w:val="00232AB4"/>
    <w:rsid w:val="00233592"/>
    <w:rsid w:val="002336BE"/>
    <w:rsid w:val="0023442B"/>
    <w:rsid w:val="00234ACB"/>
    <w:rsid w:val="0023533E"/>
    <w:rsid w:val="00235F7B"/>
    <w:rsid w:val="002360D7"/>
    <w:rsid w:val="00237049"/>
    <w:rsid w:val="002376C8"/>
    <w:rsid w:val="00237DE7"/>
    <w:rsid w:val="0024044A"/>
    <w:rsid w:val="002422C2"/>
    <w:rsid w:val="00242393"/>
    <w:rsid w:val="00242509"/>
    <w:rsid w:val="002426BB"/>
    <w:rsid w:val="00243C26"/>
    <w:rsid w:val="002440A0"/>
    <w:rsid w:val="00244446"/>
    <w:rsid w:val="00244BED"/>
    <w:rsid w:val="002450D2"/>
    <w:rsid w:val="002453CE"/>
    <w:rsid w:val="00245FE9"/>
    <w:rsid w:val="002462BB"/>
    <w:rsid w:val="002462F5"/>
    <w:rsid w:val="002473CC"/>
    <w:rsid w:val="00247C67"/>
    <w:rsid w:val="002508C2"/>
    <w:rsid w:val="0025099A"/>
    <w:rsid w:val="00251528"/>
    <w:rsid w:val="0025230F"/>
    <w:rsid w:val="0025269D"/>
    <w:rsid w:val="0025326C"/>
    <w:rsid w:val="00253522"/>
    <w:rsid w:val="00254F53"/>
    <w:rsid w:val="00255078"/>
    <w:rsid w:val="00256357"/>
    <w:rsid w:val="002565C4"/>
    <w:rsid w:val="00256AC8"/>
    <w:rsid w:val="00256E80"/>
    <w:rsid w:val="00257865"/>
    <w:rsid w:val="002603DF"/>
    <w:rsid w:val="00261390"/>
    <w:rsid w:val="002619FF"/>
    <w:rsid w:val="0026280C"/>
    <w:rsid w:val="00263AFB"/>
    <w:rsid w:val="00267643"/>
    <w:rsid w:val="00267758"/>
    <w:rsid w:val="002703F6"/>
    <w:rsid w:val="002706C2"/>
    <w:rsid w:val="00270CD1"/>
    <w:rsid w:val="002717C5"/>
    <w:rsid w:val="00272554"/>
    <w:rsid w:val="00272FC7"/>
    <w:rsid w:val="0027369C"/>
    <w:rsid w:val="0027390A"/>
    <w:rsid w:val="00274288"/>
    <w:rsid w:val="0027504C"/>
    <w:rsid w:val="0027552E"/>
    <w:rsid w:val="0027601B"/>
    <w:rsid w:val="00280701"/>
    <w:rsid w:val="002816B0"/>
    <w:rsid w:val="00281D43"/>
    <w:rsid w:val="00281D53"/>
    <w:rsid w:val="00281D9F"/>
    <w:rsid w:val="002821D1"/>
    <w:rsid w:val="002822ED"/>
    <w:rsid w:val="00282CAC"/>
    <w:rsid w:val="00282F66"/>
    <w:rsid w:val="00283684"/>
    <w:rsid w:val="00283AB4"/>
    <w:rsid w:val="002843F7"/>
    <w:rsid w:val="00285F53"/>
    <w:rsid w:val="002869B9"/>
    <w:rsid w:val="00286A44"/>
    <w:rsid w:val="00286EBD"/>
    <w:rsid w:val="00287A12"/>
    <w:rsid w:val="00287E42"/>
    <w:rsid w:val="00287F4A"/>
    <w:rsid w:val="00290D25"/>
    <w:rsid w:val="0029160B"/>
    <w:rsid w:val="00293C97"/>
    <w:rsid w:val="00293F41"/>
    <w:rsid w:val="0029447A"/>
    <w:rsid w:val="00295136"/>
    <w:rsid w:val="00296C19"/>
    <w:rsid w:val="00296CB9"/>
    <w:rsid w:val="002975DC"/>
    <w:rsid w:val="00297D7E"/>
    <w:rsid w:val="00297F1B"/>
    <w:rsid w:val="002A1778"/>
    <w:rsid w:val="002A1FFF"/>
    <w:rsid w:val="002A2FA5"/>
    <w:rsid w:val="002A31AF"/>
    <w:rsid w:val="002A3875"/>
    <w:rsid w:val="002A49E6"/>
    <w:rsid w:val="002A5561"/>
    <w:rsid w:val="002A585D"/>
    <w:rsid w:val="002A590C"/>
    <w:rsid w:val="002A5E13"/>
    <w:rsid w:val="002B0C26"/>
    <w:rsid w:val="002B117D"/>
    <w:rsid w:val="002B232C"/>
    <w:rsid w:val="002B249E"/>
    <w:rsid w:val="002B3C94"/>
    <w:rsid w:val="002B3EBD"/>
    <w:rsid w:val="002B41F6"/>
    <w:rsid w:val="002B47B5"/>
    <w:rsid w:val="002B4904"/>
    <w:rsid w:val="002B5F95"/>
    <w:rsid w:val="002B6A41"/>
    <w:rsid w:val="002B73BB"/>
    <w:rsid w:val="002B76DE"/>
    <w:rsid w:val="002C09B9"/>
    <w:rsid w:val="002C1935"/>
    <w:rsid w:val="002C1C66"/>
    <w:rsid w:val="002C301C"/>
    <w:rsid w:val="002C343F"/>
    <w:rsid w:val="002C403A"/>
    <w:rsid w:val="002C4348"/>
    <w:rsid w:val="002C4489"/>
    <w:rsid w:val="002C47E0"/>
    <w:rsid w:val="002C4E10"/>
    <w:rsid w:val="002C4E7D"/>
    <w:rsid w:val="002C4F26"/>
    <w:rsid w:val="002C510E"/>
    <w:rsid w:val="002C521E"/>
    <w:rsid w:val="002C6E61"/>
    <w:rsid w:val="002C7276"/>
    <w:rsid w:val="002C771A"/>
    <w:rsid w:val="002D0417"/>
    <w:rsid w:val="002D0736"/>
    <w:rsid w:val="002D0E74"/>
    <w:rsid w:val="002D1F34"/>
    <w:rsid w:val="002D2462"/>
    <w:rsid w:val="002D3114"/>
    <w:rsid w:val="002D4365"/>
    <w:rsid w:val="002D4D2E"/>
    <w:rsid w:val="002D670C"/>
    <w:rsid w:val="002D7415"/>
    <w:rsid w:val="002D76ED"/>
    <w:rsid w:val="002E01BA"/>
    <w:rsid w:val="002E08B7"/>
    <w:rsid w:val="002E1417"/>
    <w:rsid w:val="002E2AEF"/>
    <w:rsid w:val="002E2BAF"/>
    <w:rsid w:val="002E2DCA"/>
    <w:rsid w:val="002E2FE9"/>
    <w:rsid w:val="002E32B6"/>
    <w:rsid w:val="002E3A36"/>
    <w:rsid w:val="002E4AE6"/>
    <w:rsid w:val="002E6050"/>
    <w:rsid w:val="002E7615"/>
    <w:rsid w:val="002E7C8E"/>
    <w:rsid w:val="002F0CC7"/>
    <w:rsid w:val="002F143F"/>
    <w:rsid w:val="002F2D51"/>
    <w:rsid w:val="002F32FA"/>
    <w:rsid w:val="002F3F11"/>
    <w:rsid w:val="002F4233"/>
    <w:rsid w:val="002F4324"/>
    <w:rsid w:val="002F4A5B"/>
    <w:rsid w:val="002F5DF6"/>
    <w:rsid w:val="002F628D"/>
    <w:rsid w:val="002F7C57"/>
    <w:rsid w:val="002F7E03"/>
    <w:rsid w:val="003001C0"/>
    <w:rsid w:val="003018EA"/>
    <w:rsid w:val="003030C9"/>
    <w:rsid w:val="00303A95"/>
    <w:rsid w:val="0030487E"/>
    <w:rsid w:val="0030564F"/>
    <w:rsid w:val="003059C9"/>
    <w:rsid w:val="00305FEA"/>
    <w:rsid w:val="00306123"/>
    <w:rsid w:val="00307FCA"/>
    <w:rsid w:val="003109F8"/>
    <w:rsid w:val="00310C62"/>
    <w:rsid w:val="00310E74"/>
    <w:rsid w:val="003111E5"/>
    <w:rsid w:val="0031173A"/>
    <w:rsid w:val="00311E5C"/>
    <w:rsid w:val="0031276F"/>
    <w:rsid w:val="00312A48"/>
    <w:rsid w:val="00312AA5"/>
    <w:rsid w:val="00312C21"/>
    <w:rsid w:val="00313333"/>
    <w:rsid w:val="00313E57"/>
    <w:rsid w:val="0031563C"/>
    <w:rsid w:val="003158D0"/>
    <w:rsid w:val="003159E7"/>
    <w:rsid w:val="00315BDC"/>
    <w:rsid w:val="00315E85"/>
    <w:rsid w:val="00317399"/>
    <w:rsid w:val="0031786E"/>
    <w:rsid w:val="00317D06"/>
    <w:rsid w:val="00320D7A"/>
    <w:rsid w:val="0032112B"/>
    <w:rsid w:val="003214C3"/>
    <w:rsid w:val="003231C6"/>
    <w:rsid w:val="00324812"/>
    <w:rsid w:val="00324ECE"/>
    <w:rsid w:val="003255FD"/>
    <w:rsid w:val="00325ED6"/>
    <w:rsid w:val="00326587"/>
    <w:rsid w:val="00326760"/>
    <w:rsid w:val="00326D9F"/>
    <w:rsid w:val="003302D2"/>
    <w:rsid w:val="003305C1"/>
    <w:rsid w:val="00330C4B"/>
    <w:rsid w:val="00330D28"/>
    <w:rsid w:val="0033124D"/>
    <w:rsid w:val="003312C7"/>
    <w:rsid w:val="00331D99"/>
    <w:rsid w:val="00331F00"/>
    <w:rsid w:val="00331FF4"/>
    <w:rsid w:val="003326F4"/>
    <w:rsid w:val="00332B10"/>
    <w:rsid w:val="003330EA"/>
    <w:rsid w:val="003331AB"/>
    <w:rsid w:val="00333B04"/>
    <w:rsid w:val="00333E82"/>
    <w:rsid w:val="0033404C"/>
    <w:rsid w:val="00334686"/>
    <w:rsid w:val="0033543A"/>
    <w:rsid w:val="003362FA"/>
    <w:rsid w:val="00337C05"/>
    <w:rsid w:val="00337CB5"/>
    <w:rsid w:val="00337E2F"/>
    <w:rsid w:val="00340863"/>
    <w:rsid w:val="00340AC6"/>
    <w:rsid w:val="00341532"/>
    <w:rsid w:val="00342982"/>
    <w:rsid w:val="00342CA7"/>
    <w:rsid w:val="00344799"/>
    <w:rsid w:val="003454DE"/>
    <w:rsid w:val="00345668"/>
    <w:rsid w:val="003460AF"/>
    <w:rsid w:val="00346854"/>
    <w:rsid w:val="003469A6"/>
    <w:rsid w:val="00346C43"/>
    <w:rsid w:val="00346FB5"/>
    <w:rsid w:val="00347420"/>
    <w:rsid w:val="0034749D"/>
    <w:rsid w:val="003476B6"/>
    <w:rsid w:val="003478CD"/>
    <w:rsid w:val="00352642"/>
    <w:rsid w:val="00352F31"/>
    <w:rsid w:val="003547B2"/>
    <w:rsid w:val="00354C32"/>
    <w:rsid w:val="00354E05"/>
    <w:rsid w:val="003554B3"/>
    <w:rsid w:val="00356A38"/>
    <w:rsid w:val="00357855"/>
    <w:rsid w:val="00360D0A"/>
    <w:rsid w:val="00362C51"/>
    <w:rsid w:val="003632E8"/>
    <w:rsid w:val="00363409"/>
    <w:rsid w:val="003637C3"/>
    <w:rsid w:val="00364599"/>
    <w:rsid w:val="003657C3"/>
    <w:rsid w:val="00366DE6"/>
    <w:rsid w:val="00367831"/>
    <w:rsid w:val="00367971"/>
    <w:rsid w:val="003700CD"/>
    <w:rsid w:val="0037036C"/>
    <w:rsid w:val="00370ACF"/>
    <w:rsid w:val="00370FBE"/>
    <w:rsid w:val="003727BF"/>
    <w:rsid w:val="00373CFD"/>
    <w:rsid w:val="00373D92"/>
    <w:rsid w:val="00373E08"/>
    <w:rsid w:val="00373EF8"/>
    <w:rsid w:val="00374DBC"/>
    <w:rsid w:val="00376660"/>
    <w:rsid w:val="003812E0"/>
    <w:rsid w:val="00381FE3"/>
    <w:rsid w:val="0038350D"/>
    <w:rsid w:val="0038393F"/>
    <w:rsid w:val="003839CE"/>
    <w:rsid w:val="00383E92"/>
    <w:rsid w:val="003845FA"/>
    <w:rsid w:val="00384751"/>
    <w:rsid w:val="0038533C"/>
    <w:rsid w:val="00385471"/>
    <w:rsid w:val="003854ED"/>
    <w:rsid w:val="003860EF"/>
    <w:rsid w:val="003865AB"/>
    <w:rsid w:val="00386881"/>
    <w:rsid w:val="00390BE4"/>
    <w:rsid w:val="00390E63"/>
    <w:rsid w:val="00390EDC"/>
    <w:rsid w:val="00390FF4"/>
    <w:rsid w:val="00391898"/>
    <w:rsid w:val="003919EB"/>
    <w:rsid w:val="00393285"/>
    <w:rsid w:val="003934B8"/>
    <w:rsid w:val="0039373F"/>
    <w:rsid w:val="00393881"/>
    <w:rsid w:val="0039395C"/>
    <w:rsid w:val="00393E7A"/>
    <w:rsid w:val="00395289"/>
    <w:rsid w:val="00395356"/>
    <w:rsid w:val="003953CB"/>
    <w:rsid w:val="003954CE"/>
    <w:rsid w:val="0039665E"/>
    <w:rsid w:val="00397A77"/>
    <w:rsid w:val="003A0F4B"/>
    <w:rsid w:val="003A1C71"/>
    <w:rsid w:val="003A1D8E"/>
    <w:rsid w:val="003A1FEB"/>
    <w:rsid w:val="003A2286"/>
    <w:rsid w:val="003A3140"/>
    <w:rsid w:val="003A4E30"/>
    <w:rsid w:val="003A51D0"/>
    <w:rsid w:val="003A51F3"/>
    <w:rsid w:val="003A5EE1"/>
    <w:rsid w:val="003A727D"/>
    <w:rsid w:val="003A73E6"/>
    <w:rsid w:val="003A7C6D"/>
    <w:rsid w:val="003B0DB7"/>
    <w:rsid w:val="003B17F3"/>
    <w:rsid w:val="003B1D99"/>
    <w:rsid w:val="003B28FB"/>
    <w:rsid w:val="003B3508"/>
    <w:rsid w:val="003B48AE"/>
    <w:rsid w:val="003B509C"/>
    <w:rsid w:val="003B5598"/>
    <w:rsid w:val="003B6D22"/>
    <w:rsid w:val="003B7355"/>
    <w:rsid w:val="003B73C9"/>
    <w:rsid w:val="003B7F28"/>
    <w:rsid w:val="003C0090"/>
    <w:rsid w:val="003C0C9D"/>
    <w:rsid w:val="003C1A02"/>
    <w:rsid w:val="003C3E94"/>
    <w:rsid w:val="003C402F"/>
    <w:rsid w:val="003C41A0"/>
    <w:rsid w:val="003C59C8"/>
    <w:rsid w:val="003C5D46"/>
    <w:rsid w:val="003C60EA"/>
    <w:rsid w:val="003C677C"/>
    <w:rsid w:val="003C7441"/>
    <w:rsid w:val="003D1E43"/>
    <w:rsid w:val="003D2770"/>
    <w:rsid w:val="003D401A"/>
    <w:rsid w:val="003D4534"/>
    <w:rsid w:val="003D606F"/>
    <w:rsid w:val="003D636C"/>
    <w:rsid w:val="003D7269"/>
    <w:rsid w:val="003D7BBE"/>
    <w:rsid w:val="003E05E8"/>
    <w:rsid w:val="003E09D9"/>
    <w:rsid w:val="003E0BA4"/>
    <w:rsid w:val="003E173D"/>
    <w:rsid w:val="003E196F"/>
    <w:rsid w:val="003E1C86"/>
    <w:rsid w:val="003E3116"/>
    <w:rsid w:val="003E3383"/>
    <w:rsid w:val="003E3C21"/>
    <w:rsid w:val="003E57BA"/>
    <w:rsid w:val="003E6AC3"/>
    <w:rsid w:val="003E6F5E"/>
    <w:rsid w:val="003E78A9"/>
    <w:rsid w:val="003F0288"/>
    <w:rsid w:val="003F1486"/>
    <w:rsid w:val="003F3E07"/>
    <w:rsid w:val="003F4B05"/>
    <w:rsid w:val="003F53DA"/>
    <w:rsid w:val="003F5EB0"/>
    <w:rsid w:val="003F6EED"/>
    <w:rsid w:val="003F6F04"/>
    <w:rsid w:val="003F6F9A"/>
    <w:rsid w:val="003F7549"/>
    <w:rsid w:val="003F7743"/>
    <w:rsid w:val="003F78DF"/>
    <w:rsid w:val="003F7DCF"/>
    <w:rsid w:val="003F7F16"/>
    <w:rsid w:val="00400228"/>
    <w:rsid w:val="004002BF"/>
    <w:rsid w:val="004010BB"/>
    <w:rsid w:val="004014E0"/>
    <w:rsid w:val="00401812"/>
    <w:rsid w:val="004018FD"/>
    <w:rsid w:val="00401D9F"/>
    <w:rsid w:val="00402434"/>
    <w:rsid w:val="00402534"/>
    <w:rsid w:val="0040257E"/>
    <w:rsid w:val="00402F87"/>
    <w:rsid w:val="00402FDD"/>
    <w:rsid w:val="0040331A"/>
    <w:rsid w:val="0040421B"/>
    <w:rsid w:val="0040457A"/>
    <w:rsid w:val="004048E9"/>
    <w:rsid w:val="00404CCF"/>
    <w:rsid w:val="00405266"/>
    <w:rsid w:val="00405274"/>
    <w:rsid w:val="004059F7"/>
    <w:rsid w:val="00405D00"/>
    <w:rsid w:val="004065C0"/>
    <w:rsid w:val="00407BF3"/>
    <w:rsid w:val="004103E5"/>
    <w:rsid w:val="004112E2"/>
    <w:rsid w:val="00411B7C"/>
    <w:rsid w:val="0041205C"/>
    <w:rsid w:val="00412497"/>
    <w:rsid w:val="00412CA1"/>
    <w:rsid w:val="00413041"/>
    <w:rsid w:val="0041355A"/>
    <w:rsid w:val="004135D0"/>
    <w:rsid w:val="004142E3"/>
    <w:rsid w:val="004158C8"/>
    <w:rsid w:val="0041597C"/>
    <w:rsid w:val="00416460"/>
    <w:rsid w:val="004168B8"/>
    <w:rsid w:val="00417430"/>
    <w:rsid w:val="004174AD"/>
    <w:rsid w:val="004210FD"/>
    <w:rsid w:val="0042130E"/>
    <w:rsid w:val="00421F88"/>
    <w:rsid w:val="00421FE1"/>
    <w:rsid w:val="004220C8"/>
    <w:rsid w:val="00422734"/>
    <w:rsid w:val="00422D93"/>
    <w:rsid w:val="00424B66"/>
    <w:rsid w:val="00424D5D"/>
    <w:rsid w:val="00425304"/>
    <w:rsid w:val="0042531B"/>
    <w:rsid w:val="00425C37"/>
    <w:rsid w:val="00427206"/>
    <w:rsid w:val="00427DC9"/>
    <w:rsid w:val="00431099"/>
    <w:rsid w:val="004312D1"/>
    <w:rsid w:val="0043145B"/>
    <w:rsid w:val="004326C4"/>
    <w:rsid w:val="00433706"/>
    <w:rsid w:val="00433984"/>
    <w:rsid w:val="00433C1D"/>
    <w:rsid w:val="00434681"/>
    <w:rsid w:val="004346ED"/>
    <w:rsid w:val="004346F5"/>
    <w:rsid w:val="00435816"/>
    <w:rsid w:val="00436087"/>
    <w:rsid w:val="004371F1"/>
    <w:rsid w:val="004377C0"/>
    <w:rsid w:val="00440D33"/>
    <w:rsid w:val="00440FE7"/>
    <w:rsid w:val="00441001"/>
    <w:rsid w:val="00441AF6"/>
    <w:rsid w:val="00441DE6"/>
    <w:rsid w:val="00441E4F"/>
    <w:rsid w:val="0044250F"/>
    <w:rsid w:val="004425B6"/>
    <w:rsid w:val="00442B28"/>
    <w:rsid w:val="00442E83"/>
    <w:rsid w:val="00442EA2"/>
    <w:rsid w:val="00443A28"/>
    <w:rsid w:val="0044541F"/>
    <w:rsid w:val="0044561E"/>
    <w:rsid w:val="00445885"/>
    <w:rsid w:val="00445C24"/>
    <w:rsid w:val="004465EC"/>
    <w:rsid w:val="00446C13"/>
    <w:rsid w:val="00446EF5"/>
    <w:rsid w:val="00451102"/>
    <w:rsid w:val="004521C7"/>
    <w:rsid w:val="00452D47"/>
    <w:rsid w:val="00452F12"/>
    <w:rsid w:val="0045322C"/>
    <w:rsid w:val="004535B3"/>
    <w:rsid w:val="0045391E"/>
    <w:rsid w:val="00453B70"/>
    <w:rsid w:val="00455016"/>
    <w:rsid w:val="0045527A"/>
    <w:rsid w:val="00455453"/>
    <w:rsid w:val="004566CA"/>
    <w:rsid w:val="004569C9"/>
    <w:rsid w:val="00457B9E"/>
    <w:rsid w:val="004609FA"/>
    <w:rsid w:val="004610EF"/>
    <w:rsid w:val="00461FE9"/>
    <w:rsid w:val="00462067"/>
    <w:rsid w:val="004624B3"/>
    <w:rsid w:val="004629F7"/>
    <w:rsid w:val="004647E0"/>
    <w:rsid w:val="00464EF4"/>
    <w:rsid w:val="00466E2A"/>
    <w:rsid w:val="004675F5"/>
    <w:rsid w:val="00467ABF"/>
    <w:rsid w:val="00467C6B"/>
    <w:rsid w:val="00470585"/>
    <w:rsid w:val="00470AE5"/>
    <w:rsid w:val="00472967"/>
    <w:rsid w:val="004731C9"/>
    <w:rsid w:val="00473973"/>
    <w:rsid w:val="00476BD0"/>
    <w:rsid w:val="004773DC"/>
    <w:rsid w:val="00480548"/>
    <w:rsid w:val="0048173E"/>
    <w:rsid w:val="00481875"/>
    <w:rsid w:val="00483659"/>
    <w:rsid w:val="00487C82"/>
    <w:rsid w:val="00487DA8"/>
    <w:rsid w:val="00490873"/>
    <w:rsid w:val="0049163A"/>
    <w:rsid w:val="00491D6C"/>
    <w:rsid w:val="00491E75"/>
    <w:rsid w:val="00492A79"/>
    <w:rsid w:val="004938EE"/>
    <w:rsid w:val="00493B46"/>
    <w:rsid w:val="00494995"/>
    <w:rsid w:val="00494A92"/>
    <w:rsid w:val="004951CE"/>
    <w:rsid w:val="004952FF"/>
    <w:rsid w:val="00495B23"/>
    <w:rsid w:val="00496CFD"/>
    <w:rsid w:val="004977E7"/>
    <w:rsid w:val="00497B27"/>
    <w:rsid w:val="004A0F52"/>
    <w:rsid w:val="004A1257"/>
    <w:rsid w:val="004A180E"/>
    <w:rsid w:val="004A2967"/>
    <w:rsid w:val="004A3550"/>
    <w:rsid w:val="004A4505"/>
    <w:rsid w:val="004A499E"/>
    <w:rsid w:val="004A51EE"/>
    <w:rsid w:val="004A5451"/>
    <w:rsid w:val="004A5604"/>
    <w:rsid w:val="004A5E67"/>
    <w:rsid w:val="004A6608"/>
    <w:rsid w:val="004A6BB1"/>
    <w:rsid w:val="004A70F7"/>
    <w:rsid w:val="004A7805"/>
    <w:rsid w:val="004B00D8"/>
    <w:rsid w:val="004B0480"/>
    <w:rsid w:val="004B145C"/>
    <w:rsid w:val="004B169E"/>
    <w:rsid w:val="004B1752"/>
    <w:rsid w:val="004B3940"/>
    <w:rsid w:val="004B5221"/>
    <w:rsid w:val="004B527E"/>
    <w:rsid w:val="004B554A"/>
    <w:rsid w:val="004B5C2E"/>
    <w:rsid w:val="004B60FF"/>
    <w:rsid w:val="004B65B9"/>
    <w:rsid w:val="004B6D78"/>
    <w:rsid w:val="004B6E6D"/>
    <w:rsid w:val="004B6EFA"/>
    <w:rsid w:val="004B6F68"/>
    <w:rsid w:val="004B6FFE"/>
    <w:rsid w:val="004B76FC"/>
    <w:rsid w:val="004B78B3"/>
    <w:rsid w:val="004C038E"/>
    <w:rsid w:val="004C039D"/>
    <w:rsid w:val="004C042F"/>
    <w:rsid w:val="004C1A05"/>
    <w:rsid w:val="004C1A21"/>
    <w:rsid w:val="004C27BD"/>
    <w:rsid w:val="004C31FA"/>
    <w:rsid w:val="004C3F3A"/>
    <w:rsid w:val="004C4639"/>
    <w:rsid w:val="004C4BD2"/>
    <w:rsid w:val="004C5744"/>
    <w:rsid w:val="004C5901"/>
    <w:rsid w:val="004C5A55"/>
    <w:rsid w:val="004C6552"/>
    <w:rsid w:val="004C6C9C"/>
    <w:rsid w:val="004D09F7"/>
    <w:rsid w:val="004D1499"/>
    <w:rsid w:val="004D20BC"/>
    <w:rsid w:val="004D22DB"/>
    <w:rsid w:val="004D3546"/>
    <w:rsid w:val="004D35B4"/>
    <w:rsid w:val="004D3ECB"/>
    <w:rsid w:val="004D4BEF"/>
    <w:rsid w:val="004D4CA4"/>
    <w:rsid w:val="004D5420"/>
    <w:rsid w:val="004D5B95"/>
    <w:rsid w:val="004D6655"/>
    <w:rsid w:val="004D6C88"/>
    <w:rsid w:val="004D7124"/>
    <w:rsid w:val="004D72E5"/>
    <w:rsid w:val="004D79FD"/>
    <w:rsid w:val="004D7BA7"/>
    <w:rsid w:val="004D7E68"/>
    <w:rsid w:val="004D7E81"/>
    <w:rsid w:val="004E027F"/>
    <w:rsid w:val="004E0AED"/>
    <w:rsid w:val="004E14E6"/>
    <w:rsid w:val="004E164C"/>
    <w:rsid w:val="004E2744"/>
    <w:rsid w:val="004E37E7"/>
    <w:rsid w:val="004E58D6"/>
    <w:rsid w:val="004E5EC2"/>
    <w:rsid w:val="004E71F4"/>
    <w:rsid w:val="004F3854"/>
    <w:rsid w:val="004F3C46"/>
    <w:rsid w:val="004F3D5A"/>
    <w:rsid w:val="004F4965"/>
    <w:rsid w:val="004F554A"/>
    <w:rsid w:val="004F57FD"/>
    <w:rsid w:val="004F6944"/>
    <w:rsid w:val="004F71FD"/>
    <w:rsid w:val="004F7307"/>
    <w:rsid w:val="004F7CE3"/>
    <w:rsid w:val="004F7E18"/>
    <w:rsid w:val="00500459"/>
    <w:rsid w:val="00501686"/>
    <w:rsid w:val="00501B1C"/>
    <w:rsid w:val="00501D13"/>
    <w:rsid w:val="00502D4D"/>
    <w:rsid w:val="005031AF"/>
    <w:rsid w:val="005036B3"/>
    <w:rsid w:val="00503EA5"/>
    <w:rsid w:val="00503F7B"/>
    <w:rsid w:val="005045CB"/>
    <w:rsid w:val="00504728"/>
    <w:rsid w:val="00504C6B"/>
    <w:rsid w:val="00504E6F"/>
    <w:rsid w:val="005053BD"/>
    <w:rsid w:val="005067D6"/>
    <w:rsid w:val="00507068"/>
    <w:rsid w:val="00507D0A"/>
    <w:rsid w:val="00507DC6"/>
    <w:rsid w:val="005107D9"/>
    <w:rsid w:val="00511005"/>
    <w:rsid w:val="00511E7F"/>
    <w:rsid w:val="00511E87"/>
    <w:rsid w:val="0051238E"/>
    <w:rsid w:val="00512524"/>
    <w:rsid w:val="0051316E"/>
    <w:rsid w:val="00513410"/>
    <w:rsid w:val="00513DED"/>
    <w:rsid w:val="0051431A"/>
    <w:rsid w:val="0051433E"/>
    <w:rsid w:val="00514C89"/>
    <w:rsid w:val="00515964"/>
    <w:rsid w:val="0051640F"/>
    <w:rsid w:val="0051777E"/>
    <w:rsid w:val="00517867"/>
    <w:rsid w:val="0052025F"/>
    <w:rsid w:val="0052079B"/>
    <w:rsid w:val="005208CB"/>
    <w:rsid w:val="005208D9"/>
    <w:rsid w:val="00520D8E"/>
    <w:rsid w:val="00521419"/>
    <w:rsid w:val="00521FB7"/>
    <w:rsid w:val="00522A20"/>
    <w:rsid w:val="005231D8"/>
    <w:rsid w:val="00525467"/>
    <w:rsid w:val="005255C9"/>
    <w:rsid w:val="00525A75"/>
    <w:rsid w:val="00525A7D"/>
    <w:rsid w:val="005264A4"/>
    <w:rsid w:val="00526CCE"/>
    <w:rsid w:val="00526F65"/>
    <w:rsid w:val="00530090"/>
    <w:rsid w:val="005303EB"/>
    <w:rsid w:val="005306E3"/>
    <w:rsid w:val="00530896"/>
    <w:rsid w:val="00531BC4"/>
    <w:rsid w:val="005337C5"/>
    <w:rsid w:val="0053483D"/>
    <w:rsid w:val="00534A0C"/>
    <w:rsid w:val="005356AF"/>
    <w:rsid w:val="005361D2"/>
    <w:rsid w:val="00536F4C"/>
    <w:rsid w:val="00537023"/>
    <w:rsid w:val="00537915"/>
    <w:rsid w:val="0054053C"/>
    <w:rsid w:val="0054096D"/>
    <w:rsid w:val="005418E0"/>
    <w:rsid w:val="00542A29"/>
    <w:rsid w:val="00542A57"/>
    <w:rsid w:val="00542AA9"/>
    <w:rsid w:val="00543265"/>
    <w:rsid w:val="005436C1"/>
    <w:rsid w:val="00543F79"/>
    <w:rsid w:val="005445BA"/>
    <w:rsid w:val="0054475A"/>
    <w:rsid w:val="00544C37"/>
    <w:rsid w:val="00546F19"/>
    <w:rsid w:val="00546FE6"/>
    <w:rsid w:val="005470CC"/>
    <w:rsid w:val="0055076C"/>
    <w:rsid w:val="0055113C"/>
    <w:rsid w:val="005515B3"/>
    <w:rsid w:val="00552786"/>
    <w:rsid w:val="00552854"/>
    <w:rsid w:val="0055292C"/>
    <w:rsid w:val="00552A54"/>
    <w:rsid w:val="00553005"/>
    <w:rsid w:val="00553CD6"/>
    <w:rsid w:val="00553FA9"/>
    <w:rsid w:val="00554601"/>
    <w:rsid w:val="0055485F"/>
    <w:rsid w:val="00554970"/>
    <w:rsid w:val="00554F55"/>
    <w:rsid w:val="0055517D"/>
    <w:rsid w:val="0055676C"/>
    <w:rsid w:val="00557966"/>
    <w:rsid w:val="00560171"/>
    <w:rsid w:val="00560598"/>
    <w:rsid w:val="00560D2B"/>
    <w:rsid w:val="005612E3"/>
    <w:rsid w:val="005618F6"/>
    <w:rsid w:val="00561CFD"/>
    <w:rsid w:val="005626FA"/>
    <w:rsid w:val="00562740"/>
    <w:rsid w:val="00562C83"/>
    <w:rsid w:val="0056344C"/>
    <w:rsid w:val="00563C3A"/>
    <w:rsid w:val="00565849"/>
    <w:rsid w:val="00565BB5"/>
    <w:rsid w:val="00565ED0"/>
    <w:rsid w:val="0056660F"/>
    <w:rsid w:val="00566716"/>
    <w:rsid w:val="00566A6C"/>
    <w:rsid w:val="00567607"/>
    <w:rsid w:val="00567C18"/>
    <w:rsid w:val="00567F4B"/>
    <w:rsid w:val="00571415"/>
    <w:rsid w:val="0057209C"/>
    <w:rsid w:val="00572438"/>
    <w:rsid w:val="00572640"/>
    <w:rsid w:val="005726CA"/>
    <w:rsid w:val="005747E6"/>
    <w:rsid w:val="00575675"/>
    <w:rsid w:val="00576506"/>
    <w:rsid w:val="00576D76"/>
    <w:rsid w:val="00576FB9"/>
    <w:rsid w:val="0057789E"/>
    <w:rsid w:val="00577A07"/>
    <w:rsid w:val="00581FD6"/>
    <w:rsid w:val="00582913"/>
    <w:rsid w:val="00582CAF"/>
    <w:rsid w:val="0058304B"/>
    <w:rsid w:val="00583106"/>
    <w:rsid w:val="00584C3F"/>
    <w:rsid w:val="00584C65"/>
    <w:rsid w:val="00584E78"/>
    <w:rsid w:val="00584E88"/>
    <w:rsid w:val="005850C2"/>
    <w:rsid w:val="00585C08"/>
    <w:rsid w:val="005874E2"/>
    <w:rsid w:val="00587A25"/>
    <w:rsid w:val="005909BA"/>
    <w:rsid w:val="00592776"/>
    <w:rsid w:val="0059374B"/>
    <w:rsid w:val="00593A34"/>
    <w:rsid w:val="005944A4"/>
    <w:rsid w:val="005949A4"/>
    <w:rsid w:val="00594AAF"/>
    <w:rsid w:val="00594C08"/>
    <w:rsid w:val="0059546D"/>
    <w:rsid w:val="005956FC"/>
    <w:rsid w:val="005959A1"/>
    <w:rsid w:val="00595B86"/>
    <w:rsid w:val="00595CCC"/>
    <w:rsid w:val="0059639B"/>
    <w:rsid w:val="00597805"/>
    <w:rsid w:val="005979BA"/>
    <w:rsid w:val="005A0031"/>
    <w:rsid w:val="005A0690"/>
    <w:rsid w:val="005A07DA"/>
    <w:rsid w:val="005A0FB4"/>
    <w:rsid w:val="005A0FBC"/>
    <w:rsid w:val="005A121E"/>
    <w:rsid w:val="005A2B16"/>
    <w:rsid w:val="005A33A6"/>
    <w:rsid w:val="005A394D"/>
    <w:rsid w:val="005A4F01"/>
    <w:rsid w:val="005A547C"/>
    <w:rsid w:val="005A6069"/>
    <w:rsid w:val="005A64F3"/>
    <w:rsid w:val="005A6519"/>
    <w:rsid w:val="005A69E3"/>
    <w:rsid w:val="005B1022"/>
    <w:rsid w:val="005B11D3"/>
    <w:rsid w:val="005B2618"/>
    <w:rsid w:val="005B275D"/>
    <w:rsid w:val="005B4C85"/>
    <w:rsid w:val="005B4F7E"/>
    <w:rsid w:val="005B54DF"/>
    <w:rsid w:val="005B592F"/>
    <w:rsid w:val="005B6D32"/>
    <w:rsid w:val="005B71E9"/>
    <w:rsid w:val="005B72B6"/>
    <w:rsid w:val="005B7363"/>
    <w:rsid w:val="005B7A58"/>
    <w:rsid w:val="005C061A"/>
    <w:rsid w:val="005C089E"/>
    <w:rsid w:val="005C103D"/>
    <w:rsid w:val="005C15D8"/>
    <w:rsid w:val="005C1754"/>
    <w:rsid w:val="005C1F8D"/>
    <w:rsid w:val="005C247B"/>
    <w:rsid w:val="005C2551"/>
    <w:rsid w:val="005C2719"/>
    <w:rsid w:val="005C282D"/>
    <w:rsid w:val="005C3216"/>
    <w:rsid w:val="005C335E"/>
    <w:rsid w:val="005C3BD3"/>
    <w:rsid w:val="005C715B"/>
    <w:rsid w:val="005C73C4"/>
    <w:rsid w:val="005D05CD"/>
    <w:rsid w:val="005D0C09"/>
    <w:rsid w:val="005D0F94"/>
    <w:rsid w:val="005D18A7"/>
    <w:rsid w:val="005D1BDF"/>
    <w:rsid w:val="005D237C"/>
    <w:rsid w:val="005D286F"/>
    <w:rsid w:val="005D29CC"/>
    <w:rsid w:val="005D3712"/>
    <w:rsid w:val="005D4049"/>
    <w:rsid w:val="005D4904"/>
    <w:rsid w:val="005D4EFB"/>
    <w:rsid w:val="005D5A3D"/>
    <w:rsid w:val="005D5D20"/>
    <w:rsid w:val="005D5F9F"/>
    <w:rsid w:val="005D6052"/>
    <w:rsid w:val="005D66BE"/>
    <w:rsid w:val="005D78A0"/>
    <w:rsid w:val="005E16D5"/>
    <w:rsid w:val="005E1982"/>
    <w:rsid w:val="005E19F6"/>
    <w:rsid w:val="005E1B39"/>
    <w:rsid w:val="005E1B48"/>
    <w:rsid w:val="005E2242"/>
    <w:rsid w:val="005E2861"/>
    <w:rsid w:val="005E41F8"/>
    <w:rsid w:val="005E43D5"/>
    <w:rsid w:val="005E4A6F"/>
    <w:rsid w:val="005E4C9A"/>
    <w:rsid w:val="005E5382"/>
    <w:rsid w:val="005E55F4"/>
    <w:rsid w:val="005E57F8"/>
    <w:rsid w:val="005E63AA"/>
    <w:rsid w:val="005E6534"/>
    <w:rsid w:val="005E6A81"/>
    <w:rsid w:val="005E6DCD"/>
    <w:rsid w:val="005F016B"/>
    <w:rsid w:val="005F0A96"/>
    <w:rsid w:val="005F12E3"/>
    <w:rsid w:val="005F1C78"/>
    <w:rsid w:val="005F227C"/>
    <w:rsid w:val="005F25D7"/>
    <w:rsid w:val="005F28FF"/>
    <w:rsid w:val="005F38E7"/>
    <w:rsid w:val="005F408A"/>
    <w:rsid w:val="005F4ECB"/>
    <w:rsid w:val="005F5C04"/>
    <w:rsid w:val="005F6931"/>
    <w:rsid w:val="005F6A66"/>
    <w:rsid w:val="005F74C7"/>
    <w:rsid w:val="005F7BBF"/>
    <w:rsid w:val="005F7EA8"/>
    <w:rsid w:val="005F7EE1"/>
    <w:rsid w:val="006005B7"/>
    <w:rsid w:val="006006C2"/>
    <w:rsid w:val="006006D3"/>
    <w:rsid w:val="006012F2"/>
    <w:rsid w:val="00601A6C"/>
    <w:rsid w:val="0060210D"/>
    <w:rsid w:val="006029F5"/>
    <w:rsid w:val="006033CD"/>
    <w:rsid w:val="00604004"/>
    <w:rsid w:val="00605244"/>
    <w:rsid w:val="00606808"/>
    <w:rsid w:val="00606B91"/>
    <w:rsid w:val="00606F3A"/>
    <w:rsid w:val="0060760A"/>
    <w:rsid w:val="00610412"/>
    <w:rsid w:val="0061044A"/>
    <w:rsid w:val="00610B15"/>
    <w:rsid w:val="00610B51"/>
    <w:rsid w:val="00610E4B"/>
    <w:rsid w:val="006116C0"/>
    <w:rsid w:val="0061274C"/>
    <w:rsid w:val="00613166"/>
    <w:rsid w:val="00613EC1"/>
    <w:rsid w:val="00614929"/>
    <w:rsid w:val="00614CCC"/>
    <w:rsid w:val="00616A64"/>
    <w:rsid w:val="00616EA3"/>
    <w:rsid w:val="006173AE"/>
    <w:rsid w:val="0062151B"/>
    <w:rsid w:val="00621F4C"/>
    <w:rsid w:val="0062266E"/>
    <w:rsid w:val="006228A0"/>
    <w:rsid w:val="00622CA8"/>
    <w:rsid w:val="00623E83"/>
    <w:rsid w:val="006247AB"/>
    <w:rsid w:val="00624D88"/>
    <w:rsid w:val="0062553F"/>
    <w:rsid w:val="0062591A"/>
    <w:rsid w:val="00627A5B"/>
    <w:rsid w:val="006300D9"/>
    <w:rsid w:val="0063034D"/>
    <w:rsid w:val="00630768"/>
    <w:rsid w:val="00631C5F"/>
    <w:rsid w:val="00632D16"/>
    <w:rsid w:val="00633825"/>
    <w:rsid w:val="00634121"/>
    <w:rsid w:val="006366BB"/>
    <w:rsid w:val="006371C2"/>
    <w:rsid w:val="006404EA"/>
    <w:rsid w:val="00641178"/>
    <w:rsid w:val="006420EB"/>
    <w:rsid w:val="006428E9"/>
    <w:rsid w:val="00642AC3"/>
    <w:rsid w:val="00644B3E"/>
    <w:rsid w:val="006454E2"/>
    <w:rsid w:val="0064576B"/>
    <w:rsid w:val="0064580E"/>
    <w:rsid w:val="0064636E"/>
    <w:rsid w:val="006465B3"/>
    <w:rsid w:val="006508B3"/>
    <w:rsid w:val="00650A72"/>
    <w:rsid w:val="006524DA"/>
    <w:rsid w:val="00652906"/>
    <w:rsid w:val="00652968"/>
    <w:rsid w:val="00653E8B"/>
    <w:rsid w:val="00654085"/>
    <w:rsid w:val="0065438E"/>
    <w:rsid w:val="00655F4B"/>
    <w:rsid w:val="006560D0"/>
    <w:rsid w:val="006562D0"/>
    <w:rsid w:val="00656DF8"/>
    <w:rsid w:val="00656FEC"/>
    <w:rsid w:val="00657390"/>
    <w:rsid w:val="0065772E"/>
    <w:rsid w:val="00657C84"/>
    <w:rsid w:val="0066129B"/>
    <w:rsid w:val="006619CF"/>
    <w:rsid w:val="00661A1E"/>
    <w:rsid w:val="00662DFB"/>
    <w:rsid w:val="00664025"/>
    <w:rsid w:val="00664FAD"/>
    <w:rsid w:val="00665F2C"/>
    <w:rsid w:val="006665E3"/>
    <w:rsid w:val="00666B8C"/>
    <w:rsid w:val="00667473"/>
    <w:rsid w:val="00671C98"/>
    <w:rsid w:val="00672267"/>
    <w:rsid w:val="006723A8"/>
    <w:rsid w:val="00672646"/>
    <w:rsid w:val="006736E4"/>
    <w:rsid w:val="0067384F"/>
    <w:rsid w:val="00673C52"/>
    <w:rsid w:val="006744CA"/>
    <w:rsid w:val="00674F43"/>
    <w:rsid w:val="00675148"/>
    <w:rsid w:val="0067568A"/>
    <w:rsid w:val="00675782"/>
    <w:rsid w:val="00675C9A"/>
    <w:rsid w:val="00677B34"/>
    <w:rsid w:val="006800B3"/>
    <w:rsid w:val="006824C5"/>
    <w:rsid w:val="00682B94"/>
    <w:rsid w:val="006843A8"/>
    <w:rsid w:val="006859ED"/>
    <w:rsid w:val="00686018"/>
    <w:rsid w:val="0068667F"/>
    <w:rsid w:val="00687507"/>
    <w:rsid w:val="00690641"/>
    <w:rsid w:val="006906A0"/>
    <w:rsid w:val="006906AE"/>
    <w:rsid w:val="00690B4F"/>
    <w:rsid w:val="00690BC4"/>
    <w:rsid w:val="00690C5E"/>
    <w:rsid w:val="00691338"/>
    <w:rsid w:val="00691D2D"/>
    <w:rsid w:val="0069235A"/>
    <w:rsid w:val="00692679"/>
    <w:rsid w:val="00692B86"/>
    <w:rsid w:val="006932D9"/>
    <w:rsid w:val="00695006"/>
    <w:rsid w:val="00695303"/>
    <w:rsid w:val="00695731"/>
    <w:rsid w:val="00695A54"/>
    <w:rsid w:val="00695E2D"/>
    <w:rsid w:val="006963D5"/>
    <w:rsid w:val="006963F0"/>
    <w:rsid w:val="006964DB"/>
    <w:rsid w:val="00696591"/>
    <w:rsid w:val="00697D1D"/>
    <w:rsid w:val="006A01F2"/>
    <w:rsid w:val="006A074A"/>
    <w:rsid w:val="006A0DF6"/>
    <w:rsid w:val="006A110F"/>
    <w:rsid w:val="006A2F49"/>
    <w:rsid w:val="006A4ADD"/>
    <w:rsid w:val="006A5946"/>
    <w:rsid w:val="006A5B3D"/>
    <w:rsid w:val="006A5B9C"/>
    <w:rsid w:val="006A6E02"/>
    <w:rsid w:val="006A70F9"/>
    <w:rsid w:val="006A7437"/>
    <w:rsid w:val="006A7832"/>
    <w:rsid w:val="006A7974"/>
    <w:rsid w:val="006B0A4C"/>
    <w:rsid w:val="006B1E03"/>
    <w:rsid w:val="006B20FC"/>
    <w:rsid w:val="006B26EE"/>
    <w:rsid w:val="006B3FD2"/>
    <w:rsid w:val="006B4B8C"/>
    <w:rsid w:val="006B5867"/>
    <w:rsid w:val="006B7703"/>
    <w:rsid w:val="006C095C"/>
    <w:rsid w:val="006C170A"/>
    <w:rsid w:val="006C27A2"/>
    <w:rsid w:val="006C31F4"/>
    <w:rsid w:val="006C322C"/>
    <w:rsid w:val="006C37C8"/>
    <w:rsid w:val="006C3C1F"/>
    <w:rsid w:val="006C3FDF"/>
    <w:rsid w:val="006C450C"/>
    <w:rsid w:val="006C4FF1"/>
    <w:rsid w:val="006C6294"/>
    <w:rsid w:val="006C70DD"/>
    <w:rsid w:val="006D0BA4"/>
    <w:rsid w:val="006D0CC5"/>
    <w:rsid w:val="006D0D8A"/>
    <w:rsid w:val="006D10FE"/>
    <w:rsid w:val="006D160C"/>
    <w:rsid w:val="006D226B"/>
    <w:rsid w:val="006D2B22"/>
    <w:rsid w:val="006D2C87"/>
    <w:rsid w:val="006D31E3"/>
    <w:rsid w:val="006D3F14"/>
    <w:rsid w:val="006D4630"/>
    <w:rsid w:val="006D59FD"/>
    <w:rsid w:val="006D6421"/>
    <w:rsid w:val="006D6757"/>
    <w:rsid w:val="006D7F40"/>
    <w:rsid w:val="006E0658"/>
    <w:rsid w:val="006E0B29"/>
    <w:rsid w:val="006E160B"/>
    <w:rsid w:val="006E20A9"/>
    <w:rsid w:val="006E2EDD"/>
    <w:rsid w:val="006E301B"/>
    <w:rsid w:val="006E3D4B"/>
    <w:rsid w:val="006E4008"/>
    <w:rsid w:val="006E4613"/>
    <w:rsid w:val="006E4CF7"/>
    <w:rsid w:val="006E513B"/>
    <w:rsid w:val="006E53A0"/>
    <w:rsid w:val="006E5489"/>
    <w:rsid w:val="006E62A4"/>
    <w:rsid w:val="006E6C2A"/>
    <w:rsid w:val="006E72EC"/>
    <w:rsid w:val="006E7624"/>
    <w:rsid w:val="006E7AFB"/>
    <w:rsid w:val="006E7C52"/>
    <w:rsid w:val="006E7F81"/>
    <w:rsid w:val="006F02E2"/>
    <w:rsid w:val="006F0EE7"/>
    <w:rsid w:val="006F152E"/>
    <w:rsid w:val="006F1D36"/>
    <w:rsid w:val="006F27D2"/>
    <w:rsid w:val="006F2CA7"/>
    <w:rsid w:val="006F2F1E"/>
    <w:rsid w:val="006F3972"/>
    <w:rsid w:val="006F3A55"/>
    <w:rsid w:val="006F3C0B"/>
    <w:rsid w:val="006F3E47"/>
    <w:rsid w:val="006F52EB"/>
    <w:rsid w:val="006F5334"/>
    <w:rsid w:val="006F55E4"/>
    <w:rsid w:val="006F5895"/>
    <w:rsid w:val="006F58FC"/>
    <w:rsid w:val="006F617F"/>
    <w:rsid w:val="006F63DD"/>
    <w:rsid w:val="006F6661"/>
    <w:rsid w:val="006F6F15"/>
    <w:rsid w:val="0070144C"/>
    <w:rsid w:val="00701C3D"/>
    <w:rsid w:val="007024C9"/>
    <w:rsid w:val="007031A1"/>
    <w:rsid w:val="00703266"/>
    <w:rsid w:val="00703E0B"/>
    <w:rsid w:val="0070444D"/>
    <w:rsid w:val="00704BA7"/>
    <w:rsid w:val="00705764"/>
    <w:rsid w:val="00705A51"/>
    <w:rsid w:val="00705AD4"/>
    <w:rsid w:val="0070604C"/>
    <w:rsid w:val="00706F12"/>
    <w:rsid w:val="0071161B"/>
    <w:rsid w:val="00711E71"/>
    <w:rsid w:val="007123D6"/>
    <w:rsid w:val="00713673"/>
    <w:rsid w:val="007137CE"/>
    <w:rsid w:val="00713824"/>
    <w:rsid w:val="00713D78"/>
    <w:rsid w:val="00713DC2"/>
    <w:rsid w:val="00714165"/>
    <w:rsid w:val="00714794"/>
    <w:rsid w:val="007172DA"/>
    <w:rsid w:val="0071793A"/>
    <w:rsid w:val="00717F0C"/>
    <w:rsid w:val="007204D2"/>
    <w:rsid w:val="007208FC"/>
    <w:rsid w:val="00721307"/>
    <w:rsid w:val="0072136A"/>
    <w:rsid w:val="007214C4"/>
    <w:rsid w:val="007221CC"/>
    <w:rsid w:val="00722FE1"/>
    <w:rsid w:val="007235C0"/>
    <w:rsid w:val="00723D59"/>
    <w:rsid w:val="0072415C"/>
    <w:rsid w:val="00725053"/>
    <w:rsid w:val="0072597B"/>
    <w:rsid w:val="00725ABD"/>
    <w:rsid w:val="0072623F"/>
    <w:rsid w:val="007270CA"/>
    <w:rsid w:val="00727B6B"/>
    <w:rsid w:val="00727DFC"/>
    <w:rsid w:val="00730290"/>
    <w:rsid w:val="0073079F"/>
    <w:rsid w:val="00731052"/>
    <w:rsid w:val="007314B7"/>
    <w:rsid w:val="00731727"/>
    <w:rsid w:val="0073248B"/>
    <w:rsid w:val="007328F4"/>
    <w:rsid w:val="007335BC"/>
    <w:rsid w:val="00733A70"/>
    <w:rsid w:val="00733ACD"/>
    <w:rsid w:val="00733DDE"/>
    <w:rsid w:val="00734A70"/>
    <w:rsid w:val="0073509A"/>
    <w:rsid w:val="00735556"/>
    <w:rsid w:val="00735808"/>
    <w:rsid w:val="00735E9A"/>
    <w:rsid w:val="00736134"/>
    <w:rsid w:val="00736BCF"/>
    <w:rsid w:val="0073744B"/>
    <w:rsid w:val="007377F7"/>
    <w:rsid w:val="00740BC1"/>
    <w:rsid w:val="007416C0"/>
    <w:rsid w:val="007416F3"/>
    <w:rsid w:val="00741EE9"/>
    <w:rsid w:val="00743074"/>
    <w:rsid w:val="00743D59"/>
    <w:rsid w:val="007447F7"/>
    <w:rsid w:val="00746491"/>
    <w:rsid w:val="00746758"/>
    <w:rsid w:val="007476BD"/>
    <w:rsid w:val="00747A85"/>
    <w:rsid w:val="00747D0E"/>
    <w:rsid w:val="00747D30"/>
    <w:rsid w:val="00750294"/>
    <w:rsid w:val="00750DF7"/>
    <w:rsid w:val="0075117B"/>
    <w:rsid w:val="007515B4"/>
    <w:rsid w:val="007515F8"/>
    <w:rsid w:val="007516D0"/>
    <w:rsid w:val="00751DD3"/>
    <w:rsid w:val="0075299D"/>
    <w:rsid w:val="00753DFD"/>
    <w:rsid w:val="007546E1"/>
    <w:rsid w:val="0075602C"/>
    <w:rsid w:val="0075609C"/>
    <w:rsid w:val="00757A56"/>
    <w:rsid w:val="00757C0C"/>
    <w:rsid w:val="007614A3"/>
    <w:rsid w:val="0076288F"/>
    <w:rsid w:val="00764093"/>
    <w:rsid w:val="00764B4D"/>
    <w:rsid w:val="007659A0"/>
    <w:rsid w:val="007664C5"/>
    <w:rsid w:val="00766639"/>
    <w:rsid w:val="00770592"/>
    <w:rsid w:val="007707F9"/>
    <w:rsid w:val="00770979"/>
    <w:rsid w:val="0077155B"/>
    <w:rsid w:val="0077236E"/>
    <w:rsid w:val="00774171"/>
    <w:rsid w:val="0077500D"/>
    <w:rsid w:val="007756D6"/>
    <w:rsid w:val="007765EF"/>
    <w:rsid w:val="007774CC"/>
    <w:rsid w:val="007803A0"/>
    <w:rsid w:val="007805BA"/>
    <w:rsid w:val="00780664"/>
    <w:rsid w:val="00780F10"/>
    <w:rsid w:val="0078282E"/>
    <w:rsid w:val="00782D4F"/>
    <w:rsid w:val="00783AB4"/>
    <w:rsid w:val="007840D2"/>
    <w:rsid w:val="007849CF"/>
    <w:rsid w:val="00784F14"/>
    <w:rsid w:val="00785001"/>
    <w:rsid w:val="0078510E"/>
    <w:rsid w:val="00785BF4"/>
    <w:rsid w:val="00790116"/>
    <w:rsid w:val="007905AF"/>
    <w:rsid w:val="00790CAF"/>
    <w:rsid w:val="007917E9"/>
    <w:rsid w:val="00791CBC"/>
    <w:rsid w:val="007934B8"/>
    <w:rsid w:val="0079429F"/>
    <w:rsid w:val="00794875"/>
    <w:rsid w:val="00795007"/>
    <w:rsid w:val="00796A21"/>
    <w:rsid w:val="007973F4"/>
    <w:rsid w:val="007975EF"/>
    <w:rsid w:val="007A0DAE"/>
    <w:rsid w:val="007A15F6"/>
    <w:rsid w:val="007A1678"/>
    <w:rsid w:val="007A205C"/>
    <w:rsid w:val="007A3093"/>
    <w:rsid w:val="007A3BDB"/>
    <w:rsid w:val="007A3CEF"/>
    <w:rsid w:val="007A45B4"/>
    <w:rsid w:val="007A45CA"/>
    <w:rsid w:val="007A6A69"/>
    <w:rsid w:val="007A7C76"/>
    <w:rsid w:val="007B07CF"/>
    <w:rsid w:val="007B07EE"/>
    <w:rsid w:val="007B08DA"/>
    <w:rsid w:val="007B1331"/>
    <w:rsid w:val="007B1449"/>
    <w:rsid w:val="007B175A"/>
    <w:rsid w:val="007B483F"/>
    <w:rsid w:val="007B4A70"/>
    <w:rsid w:val="007B4B19"/>
    <w:rsid w:val="007B71A4"/>
    <w:rsid w:val="007B7B93"/>
    <w:rsid w:val="007C0255"/>
    <w:rsid w:val="007C1423"/>
    <w:rsid w:val="007C2701"/>
    <w:rsid w:val="007C2B1D"/>
    <w:rsid w:val="007C2C9F"/>
    <w:rsid w:val="007C348D"/>
    <w:rsid w:val="007C36F9"/>
    <w:rsid w:val="007C3C30"/>
    <w:rsid w:val="007C5E14"/>
    <w:rsid w:val="007C6F84"/>
    <w:rsid w:val="007D0439"/>
    <w:rsid w:val="007D11C4"/>
    <w:rsid w:val="007D1844"/>
    <w:rsid w:val="007D20F9"/>
    <w:rsid w:val="007D24B9"/>
    <w:rsid w:val="007D26ED"/>
    <w:rsid w:val="007D37ED"/>
    <w:rsid w:val="007D3951"/>
    <w:rsid w:val="007D3E3E"/>
    <w:rsid w:val="007D3F1A"/>
    <w:rsid w:val="007D400F"/>
    <w:rsid w:val="007D545C"/>
    <w:rsid w:val="007D62E1"/>
    <w:rsid w:val="007D7CD8"/>
    <w:rsid w:val="007E06D2"/>
    <w:rsid w:val="007E0F1C"/>
    <w:rsid w:val="007E14FF"/>
    <w:rsid w:val="007E2413"/>
    <w:rsid w:val="007E25E7"/>
    <w:rsid w:val="007E29EB"/>
    <w:rsid w:val="007E3416"/>
    <w:rsid w:val="007E3DBF"/>
    <w:rsid w:val="007E48C3"/>
    <w:rsid w:val="007E4E49"/>
    <w:rsid w:val="007E508A"/>
    <w:rsid w:val="007E522C"/>
    <w:rsid w:val="007E55C9"/>
    <w:rsid w:val="007E5706"/>
    <w:rsid w:val="007E57A4"/>
    <w:rsid w:val="007E64D9"/>
    <w:rsid w:val="007E6697"/>
    <w:rsid w:val="007E6FF6"/>
    <w:rsid w:val="007E7214"/>
    <w:rsid w:val="007E756D"/>
    <w:rsid w:val="007E7DC8"/>
    <w:rsid w:val="007E7E8E"/>
    <w:rsid w:val="007E7F90"/>
    <w:rsid w:val="007F0ADC"/>
    <w:rsid w:val="007F0CA3"/>
    <w:rsid w:val="007F0F83"/>
    <w:rsid w:val="007F1AEB"/>
    <w:rsid w:val="007F1AF0"/>
    <w:rsid w:val="007F3053"/>
    <w:rsid w:val="007F311D"/>
    <w:rsid w:val="007F3565"/>
    <w:rsid w:val="007F36DD"/>
    <w:rsid w:val="007F45E0"/>
    <w:rsid w:val="007F4E23"/>
    <w:rsid w:val="007F5F4A"/>
    <w:rsid w:val="007F683F"/>
    <w:rsid w:val="007F7C12"/>
    <w:rsid w:val="007F7DCE"/>
    <w:rsid w:val="007F7EB1"/>
    <w:rsid w:val="008008DA"/>
    <w:rsid w:val="00801048"/>
    <w:rsid w:val="008012A0"/>
    <w:rsid w:val="00802AF2"/>
    <w:rsid w:val="0080321A"/>
    <w:rsid w:val="00803541"/>
    <w:rsid w:val="00803BCF"/>
    <w:rsid w:val="0080499F"/>
    <w:rsid w:val="00804BFB"/>
    <w:rsid w:val="00804C8F"/>
    <w:rsid w:val="00804E1F"/>
    <w:rsid w:val="0080559D"/>
    <w:rsid w:val="00805D5A"/>
    <w:rsid w:val="00806637"/>
    <w:rsid w:val="00806B8D"/>
    <w:rsid w:val="00806BE6"/>
    <w:rsid w:val="00806F94"/>
    <w:rsid w:val="008072AE"/>
    <w:rsid w:val="008074A1"/>
    <w:rsid w:val="0081137D"/>
    <w:rsid w:val="00812734"/>
    <w:rsid w:val="00812935"/>
    <w:rsid w:val="00813B77"/>
    <w:rsid w:val="00815DE6"/>
    <w:rsid w:val="008163C8"/>
    <w:rsid w:val="00816937"/>
    <w:rsid w:val="00816F8F"/>
    <w:rsid w:val="00820884"/>
    <w:rsid w:val="00820BCB"/>
    <w:rsid w:val="00820CDC"/>
    <w:rsid w:val="00820E30"/>
    <w:rsid w:val="008210F7"/>
    <w:rsid w:val="008213F6"/>
    <w:rsid w:val="00821838"/>
    <w:rsid w:val="00822B12"/>
    <w:rsid w:val="00823287"/>
    <w:rsid w:val="00824A52"/>
    <w:rsid w:val="00825568"/>
    <w:rsid w:val="008265B9"/>
    <w:rsid w:val="00826D74"/>
    <w:rsid w:val="00830028"/>
    <w:rsid w:val="008304CB"/>
    <w:rsid w:val="008307B2"/>
    <w:rsid w:val="00831F27"/>
    <w:rsid w:val="0083228A"/>
    <w:rsid w:val="00832A47"/>
    <w:rsid w:val="00833DC3"/>
    <w:rsid w:val="00834C31"/>
    <w:rsid w:val="00834E33"/>
    <w:rsid w:val="008355A0"/>
    <w:rsid w:val="00835B46"/>
    <w:rsid w:val="00835C96"/>
    <w:rsid w:val="00835D1C"/>
    <w:rsid w:val="0083601F"/>
    <w:rsid w:val="00836839"/>
    <w:rsid w:val="00836852"/>
    <w:rsid w:val="00837758"/>
    <w:rsid w:val="00840EEA"/>
    <w:rsid w:val="00841904"/>
    <w:rsid w:val="00843C81"/>
    <w:rsid w:val="00843F10"/>
    <w:rsid w:val="00843FCF"/>
    <w:rsid w:val="008443B8"/>
    <w:rsid w:val="00844D0D"/>
    <w:rsid w:val="0084648A"/>
    <w:rsid w:val="00846A8F"/>
    <w:rsid w:val="00846BE1"/>
    <w:rsid w:val="00846E02"/>
    <w:rsid w:val="00847C7D"/>
    <w:rsid w:val="008500BE"/>
    <w:rsid w:val="00850547"/>
    <w:rsid w:val="0085094A"/>
    <w:rsid w:val="00851568"/>
    <w:rsid w:val="00851C71"/>
    <w:rsid w:val="00852723"/>
    <w:rsid w:val="008537AA"/>
    <w:rsid w:val="0085563E"/>
    <w:rsid w:val="00856F9A"/>
    <w:rsid w:val="0086032B"/>
    <w:rsid w:val="00860421"/>
    <w:rsid w:val="00860C34"/>
    <w:rsid w:val="00860C3F"/>
    <w:rsid w:val="00861040"/>
    <w:rsid w:val="00861B85"/>
    <w:rsid w:val="008624C3"/>
    <w:rsid w:val="008637AB"/>
    <w:rsid w:val="00863C15"/>
    <w:rsid w:val="00864A97"/>
    <w:rsid w:val="00864FFB"/>
    <w:rsid w:val="00865699"/>
    <w:rsid w:val="00866084"/>
    <w:rsid w:val="0086670E"/>
    <w:rsid w:val="00866E7A"/>
    <w:rsid w:val="00866FCA"/>
    <w:rsid w:val="008674AF"/>
    <w:rsid w:val="0087040F"/>
    <w:rsid w:val="00870729"/>
    <w:rsid w:val="008714D6"/>
    <w:rsid w:val="00871C0E"/>
    <w:rsid w:val="008723DA"/>
    <w:rsid w:val="0087325B"/>
    <w:rsid w:val="008755BC"/>
    <w:rsid w:val="008755F0"/>
    <w:rsid w:val="00876994"/>
    <w:rsid w:val="0087730E"/>
    <w:rsid w:val="00877637"/>
    <w:rsid w:val="00880DA1"/>
    <w:rsid w:val="00880DB5"/>
    <w:rsid w:val="00881723"/>
    <w:rsid w:val="00881BA8"/>
    <w:rsid w:val="008830C2"/>
    <w:rsid w:val="008842B9"/>
    <w:rsid w:val="008842DF"/>
    <w:rsid w:val="0088441B"/>
    <w:rsid w:val="00884C96"/>
    <w:rsid w:val="008853B7"/>
    <w:rsid w:val="0088604D"/>
    <w:rsid w:val="008860C5"/>
    <w:rsid w:val="00886235"/>
    <w:rsid w:val="0088633F"/>
    <w:rsid w:val="00886DB0"/>
    <w:rsid w:val="00887329"/>
    <w:rsid w:val="00887502"/>
    <w:rsid w:val="00887C5A"/>
    <w:rsid w:val="00890963"/>
    <w:rsid w:val="00891714"/>
    <w:rsid w:val="00891798"/>
    <w:rsid w:val="00892905"/>
    <w:rsid w:val="008933E5"/>
    <w:rsid w:val="00894AA4"/>
    <w:rsid w:val="008952E6"/>
    <w:rsid w:val="00895818"/>
    <w:rsid w:val="00896121"/>
    <w:rsid w:val="00896B51"/>
    <w:rsid w:val="00897312"/>
    <w:rsid w:val="008A01C4"/>
    <w:rsid w:val="008A0598"/>
    <w:rsid w:val="008A1795"/>
    <w:rsid w:val="008A1D25"/>
    <w:rsid w:val="008A2EA1"/>
    <w:rsid w:val="008A2F78"/>
    <w:rsid w:val="008A3A7B"/>
    <w:rsid w:val="008A3F3E"/>
    <w:rsid w:val="008A442B"/>
    <w:rsid w:val="008A5A1D"/>
    <w:rsid w:val="008A611C"/>
    <w:rsid w:val="008A6B12"/>
    <w:rsid w:val="008B16B4"/>
    <w:rsid w:val="008B2D6D"/>
    <w:rsid w:val="008B36F9"/>
    <w:rsid w:val="008B52EA"/>
    <w:rsid w:val="008B53D4"/>
    <w:rsid w:val="008B5468"/>
    <w:rsid w:val="008B5B3D"/>
    <w:rsid w:val="008B61EC"/>
    <w:rsid w:val="008B6762"/>
    <w:rsid w:val="008B7626"/>
    <w:rsid w:val="008B774F"/>
    <w:rsid w:val="008B7A8E"/>
    <w:rsid w:val="008C0898"/>
    <w:rsid w:val="008C18C6"/>
    <w:rsid w:val="008C246D"/>
    <w:rsid w:val="008C65B8"/>
    <w:rsid w:val="008C724A"/>
    <w:rsid w:val="008C7D1D"/>
    <w:rsid w:val="008D0A1F"/>
    <w:rsid w:val="008D0D13"/>
    <w:rsid w:val="008D165F"/>
    <w:rsid w:val="008D32E0"/>
    <w:rsid w:val="008D33A9"/>
    <w:rsid w:val="008D4216"/>
    <w:rsid w:val="008D5D2A"/>
    <w:rsid w:val="008D63F0"/>
    <w:rsid w:val="008D6EF3"/>
    <w:rsid w:val="008D7CBF"/>
    <w:rsid w:val="008E1589"/>
    <w:rsid w:val="008E1621"/>
    <w:rsid w:val="008E2552"/>
    <w:rsid w:val="008E28A8"/>
    <w:rsid w:val="008E361D"/>
    <w:rsid w:val="008E43B0"/>
    <w:rsid w:val="008E4EFE"/>
    <w:rsid w:val="008E4F54"/>
    <w:rsid w:val="008E5D29"/>
    <w:rsid w:val="008E6A09"/>
    <w:rsid w:val="008E6A39"/>
    <w:rsid w:val="008E6F17"/>
    <w:rsid w:val="008E704C"/>
    <w:rsid w:val="008E752D"/>
    <w:rsid w:val="008F052B"/>
    <w:rsid w:val="008F078E"/>
    <w:rsid w:val="008F0DC7"/>
    <w:rsid w:val="008F19A7"/>
    <w:rsid w:val="008F29E6"/>
    <w:rsid w:val="008F2F8E"/>
    <w:rsid w:val="008F3E8C"/>
    <w:rsid w:val="008F49B1"/>
    <w:rsid w:val="008F4EF1"/>
    <w:rsid w:val="008F55FA"/>
    <w:rsid w:val="008F624E"/>
    <w:rsid w:val="008F6434"/>
    <w:rsid w:val="008F65C2"/>
    <w:rsid w:val="008F7395"/>
    <w:rsid w:val="008F7E37"/>
    <w:rsid w:val="008F7FD1"/>
    <w:rsid w:val="009022F7"/>
    <w:rsid w:val="00902B7A"/>
    <w:rsid w:val="00902D2C"/>
    <w:rsid w:val="00903265"/>
    <w:rsid w:val="009036D7"/>
    <w:rsid w:val="00904099"/>
    <w:rsid w:val="00904308"/>
    <w:rsid w:val="00904508"/>
    <w:rsid w:val="00904B74"/>
    <w:rsid w:val="00904C63"/>
    <w:rsid w:val="00904F1F"/>
    <w:rsid w:val="009054A1"/>
    <w:rsid w:val="00905BBA"/>
    <w:rsid w:val="00906EFF"/>
    <w:rsid w:val="009070E0"/>
    <w:rsid w:val="009105A5"/>
    <w:rsid w:val="009110E2"/>
    <w:rsid w:val="00911966"/>
    <w:rsid w:val="00912FBE"/>
    <w:rsid w:val="00915F40"/>
    <w:rsid w:val="009162EC"/>
    <w:rsid w:val="0091664D"/>
    <w:rsid w:val="00916A1F"/>
    <w:rsid w:val="0091725B"/>
    <w:rsid w:val="0091743D"/>
    <w:rsid w:val="0091794A"/>
    <w:rsid w:val="009203FE"/>
    <w:rsid w:val="009204FA"/>
    <w:rsid w:val="00920A3C"/>
    <w:rsid w:val="0092167C"/>
    <w:rsid w:val="00921AA3"/>
    <w:rsid w:val="00922DD1"/>
    <w:rsid w:val="00922E34"/>
    <w:rsid w:val="00922FC2"/>
    <w:rsid w:val="00923CC6"/>
    <w:rsid w:val="00924AAA"/>
    <w:rsid w:val="00924B8D"/>
    <w:rsid w:val="0092554E"/>
    <w:rsid w:val="009256D3"/>
    <w:rsid w:val="0092619D"/>
    <w:rsid w:val="00926285"/>
    <w:rsid w:val="00927590"/>
    <w:rsid w:val="0093008D"/>
    <w:rsid w:val="009301E6"/>
    <w:rsid w:val="009305F9"/>
    <w:rsid w:val="00931A75"/>
    <w:rsid w:val="00931E52"/>
    <w:rsid w:val="009329AF"/>
    <w:rsid w:val="00933499"/>
    <w:rsid w:val="00933579"/>
    <w:rsid w:val="00933779"/>
    <w:rsid w:val="009338ED"/>
    <w:rsid w:val="00934546"/>
    <w:rsid w:val="00937027"/>
    <w:rsid w:val="009377E2"/>
    <w:rsid w:val="0093780F"/>
    <w:rsid w:val="00937F7C"/>
    <w:rsid w:val="009407A8"/>
    <w:rsid w:val="00940859"/>
    <w:rsid w:val="0094096B"/>
    <w:rsid w:val="00940A20"/>
    <w:rsid w:val="00941166"/>
    <w:rsid w:val="00941F1B"/>
    <w:rsid w:val="009428C5"/>
    <w:rsid w:val="0094293C"/>
    <w:rsid w:val="009431C3"/>
    <w:rsid w:val="00944DA7"/>
    <w:rsid w:val="00945757"/>
    <w:rsid w:val="00945987"/>
    <w:rsid w:val="00946978"/>
    <w:rsid w:val="00946DFE"/>
    <w:rsid w:val="0094739D"/>
    <w:rsid w:val="009532FE"/>
    <w:rsid w:val="00953D1A"/>
    <w:rsid w:val="00953F3D"/>
    <w:rsid w:val="00954FD8"/>
    <w:rsid w:val="00955E2F"/>
    <w:rsid w:val="0095690D"/>
    <w:rsid w:val="00956B6B"/>
    <w:rsid w:val="00957605"/>
    <w:rsid w:val="00957A0F"/>
    <w:rsid w:val="009602D6"/>
    <w:rsid w:val="00961480"/>
    <w:rsid w:val="009618A1"/>
    <w:rsid w:val="009619E7"/>
    <w:rsid w:val="0096218B"/>
    <w:rsid w:val="00962B35"/>
    <w:rsid w:val="00962CA6"/>
    <w:rsid w:val="00964401"/>
    <w:rsid w:val="00964B6C"/>
    <w:rsid w:val="0096511A"/>
    <w:rsid w:val="00965287"/>
    <w:rsid w:val="009652B9"/>
    <w:rsid w:val="00965AA1"/>
    <w:rsid w:val="00966029"/>
    <w:rsid w:val="00966201"/>
    <w:rsid w:val="00967C79"/>
    <w:rsid w:val="00967D16"/>
    <w:rsid w:val="00972AB6"/>
    <w:rsid w:val="00975791"/>
    <w:rsid w:val="00975D54"/>
    <w:rsid w:val="00976512"/>
    <w:rsid w:val="009767C6"/>
    <w:rsid w:val="009776C4"/>
    <w:rsid w:val="00977E9D"/>
    <w:rsid w:val="00977F71"/>
    <w:rsid w:val="00980249"/>
    <w:rsid w:val="0098057A"/>
    <w:rsid w:val="00980737"/>
    <w:rsid w:val="0098134F"/>
    <w:rsid w:val="009815D4"/>
    <w:rsid w:val="00981620"/>
    <w:rsid w:val="0098190C"/>
    <w:rsid w:val="00981BE6"/>
    <w:rsid w:val="00984598"/>
    <w:rsid w:val="00986086"/>
    <w:rsid w:val="009879D8"/>
    <w:rsid w:val="00987FB1"/>
    <w:rsid w:val="009919A2"/>
    <w:rsid w:val="009946B7"/>
    <w:rsid w:val="00994AB1"/>
    <w:rsid w:val="00994FED"/>
    <w:rsid w:val="009956A3"/>
    <w:rsid w:val="0099588D"/>
    <w:rsid w:val="0099694B"/>
    <w:rsid w:val="0099731B"/>
    <w:rsid w:val="009975FC"/>
    <w:rsid w:val="00997D74"/>
    <w:rsid w:val="00997E80"/>
    <w:rsid w:val="009A014F"/>
    <w:rsid w:val="009A15D1"/>
    <w:rsid w:val="009A1989"/>
    <w:rsid w:val="009A1DD0"/>
    <w:rsid w:val="009A409A"/>
    <w:rsid w:val="009A45A6"/>
    <w:rsid w:val="009A488E"/>
    <w:rsid w:val="009A49F8"/>
    <w:rsid w:val="009A572E"/>
    <w:rsid w:val="009A59BC"/>
    <w:rsid w:val="009A658F"/>
    <w:rsid w:val="009A7089"/>
    <w:rsid w:val="009A78B0"/>
    <w:rsid w:val="009A7FE0"/>
    <w:rsid w:val="009B0066"/>
    <w:rsid w:val="009B05BA"/>
    <w:rsid w:val="009B0DAB"/>
    <w:rsid w:val="009B1BB6"/>
    <w:rsid w:val="009B2507"/>
    <w:rsid w:val="009B2513"/>
    <w:rsid w:val="009B259D"/>
    <w:rsid w:val="009B2C6E"/>
    <w:rsid w:val="009B2CED"/>
    <w:rsid w:val="009B3462"/>
    <w:rsid w:val="009B4326"/>
    <w:rsid w:val="009B4450"/>
    <w:rsid w:val="009B48FC"/>
    <w:rsid w:val="009B5090"/>
    <w:rsid w:val="009B582E"/>
    <w:rsid w:val="009B6DBA"/>
    <w:rsid w:val="009B6F0C"/>
    <w:rsid w:val="009B7084"/>
    <w:rsid w:val="009B764F"/>
    <w:rsid w:val="009B7937"/>
    <w:rsid w:val="009B7CB1"/>
    <w:rsid w:val="009B7F91"/>
    <w:rsid w:val="009B7FC8"/>
    <w:rsid w:val="009C0BEE"/>
    <w:rsid w:val="009C1797"/>
    <w:rsid w:val="009C1E62"/>
    <w:rsid w:val="009C2267"/>
    <w:rsid w:val="009C234D"/>
    <w:rsid w:val="009C28ED"/>
    <w:rsid w:val="009C2FC8"/>
    <w:rsid w:val="009C33BB"/>
    <w:rsid w:val="009C37E8"/>
    <w:rsid w:val="009C3F87"/>
    <w:rsid w:val="009C5712"/>
    <w:rsid w:val="009C7DB5"/>
    <w:rsid w:val="009C7E86"/>
    <w:rsid w:val="009D0B74"/>
    <w:rsid w:val="009D0E0A"/>
    <w:rsid w:val="009D0F80"/>
    <w:rsid w:val="009D105E"/>
    <w:rsid w:val="009D115A"/>
    <w:rsid w:val="009D21BA"/>
    <w:rsid w:val="009D29B5"/>
    <w:rsid w:val="009D36D9"/>
    <w:rsid w:val="009D3EA3"/>
    <w:rsid w:val="009D445D"/>
    <w:rsid w:val="009D6178"/>
    <w:rsid w:val="009D6F6F"/>
    <w:rsid w:val="009E0616"/>
    <w:rsid w:val="009E09F1"/>
    <w:rsid w:val="009E17AC"/>
    <w:rsid w:val="009E1BE1"/>
    <w:rsid w:val="009E3F9C"/>
    <w:rsid w:val="009E4E23"/>
    <w:rsid w:val="009E6514"/>
    <w:rsid w:val="009E65F7"/>
    <w:rsid w:val="009E6EDF"/>
    <w:rsid w:val="009E7531"/>
    <w:rsid w:val="009F0000"/>
    <w:rsid w:val="009F01B4"/>
    <w:rsid w:val="009F0FA1"/>
    <w:rsid w:val="009F138F"/>
    <w:rsid w:val="009F2A9B"/>
    <w:rsid w:val="009F32E1"/>
    <w:rsid w:val="009F3B5A"/>
    <w:rsid w:val="009F499F"/>
    <w:rsid w:val="009F4FC9"/>
    <w:rsid w:val="009F5ECF"/>
    <w:rsid w:val="009F62C1"/>
    <w:rsid w:val="009F7753"/>
    <w:rsid w:val="00A0002B"/>
    <w:rsid w:val="00A00408"/>
    <w:rsid w:val="00A01E92"/>
    <w:rsid w:val="00A02404"/>
    <w:rsid w:val="00A02606"/>
    <w:rsid w:val="00A02BAF"/>
    <w:rsid w:val="00A0366D"/>
    <w:rsid w:val="00A0416F"/>
    <w:rsid w:val="00A042DD"/>
    <w:rsid w:val="00A053C9"/>
    <w:rsid w:val="00A058AA"/>
    <w:rsid w:val="00A06021"/>
    <w:rsid w:val="00A061BA"/>
    <w:rsid w:val="00A06B77"/>
    <w:rsid w:val="00A06D5C"/>
    <w:rsid w:val="00A07644"/>
    <w:rsid w:val="00A0777A"/>
    <w:rsid w:val="00A07A3C"/>
    <w:rsid w:val="00A07DB3"/>
    <w:rsid w:val="00A10E13"/>
    <w:rsid w:val="00A115CE"/>
    <w:rsid w:val="00A119C7"/>
    <w:rsid w:val="00A11EA6"/>
    <w:rsid w:val="00A136CC"/>
    <w:rsid w:val="00A13AB9"/>
    <w:rsid w:val="00A13C4D"/>
    <w:rsid w:val="00A145DE"/>
    <w:rsid w:val="00A14E7C"/>
    <w:rsid w:val="00A1763E"/>
    <w:rsid w:val="00A206CF"/>
    <w:rsid w:val="00A20BC6"/>
    <w:rsid w:val="00A20F7A"/>
    <w:rsid w:val="00A21257"/>
    <w:rsid w:val="00A21262"/>
    <w:rsid w:val="00A21378"/>
    <w:rsid w:val="00A21C75"/>
    <w:rsid w:val="00A22D57"/>
    <w:rsid w:val="00A23FC8"/>
    <w:rsid w:val="00A26C5D"/>
    <w:rsid w:val="00A303F5"/>
    <w:rsid w:val="00A305FB"/>
    <w:rsid w:val="00A30D8B"/>
    <w:rsid w:val="00A30E64"/>
    <w:rsid w:val="00A315DD"/>
    <w:rsid w:val="00A32361"/>
    <w:rsid w:val="00A323A1"/>
    <w:rsid w:val="00A323DC"/>
    <w:rsid w:val="00A3296A"/>
    <w:rsid w:val="00A34204"/>
    <w:rsid w:val="00A34373"/>
    <w:rsid w:val="00A352C4"/>
    <w:rsid w:val="00A35B30"/>
    <w:rsid w:val="00A35F6B"/>
    <w:rsid w:val="00A3680D"/>
    <w:rsid w:val="00A37115"/>
    <w:rsid w:val="00A42D7E"/>
    <w:rsid w:val="00A43833"/>
    <w:rsid w:val="00A438F8"/>
    <w:rsid w:val="00A4427D"/>
    <w:rsid w:val="00A444EE"/>
    <w:rsid w:val="00A45137"/>
    <w:rsid w:val="00A45ACB"/>
    <w:rsid w:val="00A46FF1"/>
    <w:rsid w:val="00A473AC"/>
    <w:rsid w:val="00A503F4"/>
    <w:rsid w:val="00A51683"/>
    <w:rsid w:val="00A5268B"/>
    <w:rsid w:val="00A53264"/>
    <w:rsid w:val="00A53CC4"/>
    <w:rsid w:val="00A545BB"/>
    <w:rsid w:val="00A5472D"/>
    <w:rsid w:val="00A553A3"/>
    <w:rsid w:val="00A554D9"/>
    <w:rsid w:val="00A55630"/>
    <w:rsid w:val="00A55712"/>
    <w:rsid w:val="00A55967"/>
    <w:rsid w:val="00A55C35"/>
    <w:rsid w:val="00A55C70"/>
    <w:rsid w:val="00A564D5"/>
    <w:rsid w:val="00A56E68"/>
    <w:rsid w:val="00A573D9"/>
    <w:rsid w:val="00A57900"/>
    <w:rsid w:val="00A57994"/>
    <w:rsid w:val="00A57B43"/>
    <w:rsid w:val="00A60BE3"/>
    <w:rsid w:val="00A61AA7"/>
    <w:rsid w:val="00A61E81"/>
    <w:rsid w:val="00A6259C"/>
    <w:rsid w:val="00A625B0"/>
    <w:rsid w:val="00A62D92"/>
    <w:rsid w:val="00A6393B"/>
    <w:rsid w:val="00A639D3"/>
    <w:rsid w:val="00A65315"/>
    <w:rsid w:val="00A66AA2"/>
    <w:rsid w:val="00A67172"/>
    <w:rsid w:val="00A679BB"/>
    <w:rsid w:val="00A67AEF"/>
    <w:rsid w:val="00A7097B"/>
    <w:rsid w:val="00A709FF"/>
    <w:rsid w:val="00A70AB8"/>
    <w:rsid w:val="00A70B98"/>
    <w:rsid w:val="00A71740"/>
    <w:rsid w:val="00A71DA5"/>
    <w:rsid w:val="00A71E38"/>
    <w:rsid w:val="00A742D9"/>
    <w:rsid w:val="00A74AEA"/>
    <w:rsid w:val="00A74D36"/>
    <w:rsid w:val="00A75EC8"/>
    <w:rsid w:val="00A76899"/>
    <w:rsid w:val="00A7713A"/>
    <w:rsid w:val="00A779B2"/>
    <w:rsid w:val="00A80C03"/>
    <w:rsid w:val="00A80CAB"/>
    <w:rsid w:val="00A80CBE"/>
    <w:rsid w:val="00A810C9"/>
    <w:rsid w:val="00A8114C"/>
    <w:rsid w:val="00A81FA4"/>
    <w:rsid w:val="00A8312F"/>
    <w:rsid w:val="00A8331D"/>
    <w:rsid w:val="00A836E3"/>
    <w:rsid w:val="00A838BC"/>
    <w:rsid w:val="00A83E80"/>
    <w:rsid w:val="00A84288"/>
    <w:rsid w:val="00A843CC"/>
    <w:rsid w:val="00A8498D"/>
    <w:rsid w:val="00A85B29"/>
    <w:rsid w:val="00A85C94"/>
    <w:rsid w:val="00A8704F"/>
    <w:rsid w:val="00A870DB"/>
    <w:rsid w:val="00A906D8"/>
    <w:rsid w:val="00A90C54"/>
    <w:rsid w:val="00A9130A"/>
    <w:rsid w:val="00A91D11"/>
    <w:rsid w:val="00A94159"/>
    <w:rsid w:val="00A94233"/>
    <w:rsid w:val="00A94DCC"/>
    <w:rsid w:val="00A953E6"/>
    <w:rsid w:val="00A9554A"/>
    <w:rsid w:val="00A955BA"/>
    <w:rsid w:val="00A961A8"/>
    <w:rsid w:val="00A96CA5"/>
    <w:rsid w:val="00A9705D"/>
    <w:rsid w:val="00A971E6"/>
    <w:rsid w:val="00AA008D"/>
    <w:rsid w:val="00AA1A24"/>
    <w:rsid w:val="00AA1ECB"/>
    <w:rsid w:val="00AA2C52"/>
    <w:rsid w:val="00AA2FD8"/>
    <w:rsid w:val="00AA305A"/>
    <w:rsid w:val="00AA3275"/>
    <w:rsid w:val="00AA358E"/>
    <w:rsid w:val="00AA35BF"/>
    <w:rsid w:val="00AA3F48"/>
    <w:rsid w:val="00AA42D3"/>
    <w:rsid w:val="00AA474B"/>
    <w:rsid w:val="00AA4F13"/>
    <w:rsid w:val="00AA5654"/>
    <w:rsid w:val="00AA7210"/>
    <w:rsid w:val="00AA74ED"/>
    <w:rsid w:val="00AB0226"/>
    <w:rsid w:val="00AB1099"/>
    <w:rsid w:val="00AB1808"/>
    <w:rsid w:val="00AB193F"/>
    <w:rsid w:val="00AB2F07"/>
    <w:rsid w:val="00AB2F22"/>
    <w:rsid w:val="00AB3BED"/>
    <w:rsid w:val="00AB503F"/>
    <w:rsid w:val="00AB5A2B"/>
    <w:rsid w:val="00AB7581"/>
    <w:rsid w:val="00AB7D6C"/>
    <w:rsid w:val="00AC0761"/>
    <w:rsid w:val="00AC334F"/>
    <w:rsid w:val="00AC3547"/>
    <w:rsid w:val="00AC3DA5"/>
    <w:rsid w:val="00AC41A2"/>
    <w:rsid w:val="00AC46D2"/>
    <w:rsid w:val="00AC4E19"/>
    <w:rsid w:val="00AC500F"/>
    <w:rsid w:val="00AC6A73"/>
    <w:rsid w:val="00AC7121"/>
    <w:rsid w:val="00AD04C6"/>
    <w:rsid w:val="00AD0514"/>
    <w:rsid w:val="00AD1A7D"/>
    <w:rsid w:val="00AD1F9F"/>
    <w:rsid w:val="00AD20DA"/>
    <w:rsid w:val="00AD28B8"/>
    <w:rsid w:val="00AD3D0F"/>
    <w:rsid w:val="00AD3FFE"/>
    <w:rsid w:val="00AD4F5D"/>
    <w:rsid w:val="00AD53DF"/>
    <w:rsid w:val="00AD53E8"/>
    <w:rsid w:val="00AD544E"/>
    <w:rsid w:val="00AD5C89"/>
    <w:rsid w:val="00AD6188"/>
    <w:rsid w:val="00AD695F"/>
    <w:rsid w:val="00AD6B12"/>
    <w:rsid w:val="00AD6C85"/>
    <w:rsid w:val="00AD77AC"/>
    <w:rsid w:val="00AD7D15"/>
    <w:rsid w:val="00AE0119"/>
    <w:rsid w:val="00AE03AF"/>
    <w:rsid w:val="00AE070C"/>
    <w:rsid w:val="00AE0FFC"/>
    <w:rsid w:val="00AE1154"/>
    <w:rsid w:val="00AE178E"/>
    <w:rsid w:val="00AE199C"/>
    <w:rsid w:val="00AE19B8"/>
    <w:rsid w:val="00AE1CD2"/>
    <w:rsid w:val="00AE2029"/>
    <w:rsid w:val="00AE2402"/>
    <w:rsid w:val="00AE3367"/>
    <w:rsid w:val="00AE39CD"/>
    <w:rsid w:val="00AE3A1D"/>
    <w:rsid w:val="00AE53F5"/>
    <w:rsid w:val="00AE5C9A"/>
    <w:rsid w:val="00AE6074"/>
    <w:rsid w:val="00AE641B"/>
    <w:rsid w:val="00AE648F"/>
    <w:rsid w:val="00AF11F9"/>
    <w:rsid w:val="00AF145B"/>
    <w:rsid w:val="00AF1CE7"/>
    <w:rsid w:val="00AF1DF0"/>
    <w:rsid w:val="00AF20DC"/>
    <w:rsid w:val="00AF34D4"/>
    <w:rsid w:val="00AF383B"/>
    <w:rsid w:val="00AF3E67"/>
    <w:rsid w:val="00AF508F"/>
    <w:rsid w:val="00AF5547"/>
    <w:rsid w:val="00AF5CE4"/>
    <w:rsid w:val="00AF653F"/>
    <w:rsid w:val="00AF662E"/>
    <w:rsid w:val="00AF7836"/>
    <w:rsid w:val="00B0014E"/>
    <w:rsid w:val="00B006A6"/>
    <w:rsid w:val="00B009B2"/>
    <w:rsid w:val="00B00E2E"/>
    <w:rsid w:val="00B013DB"/>
    <w:rsid w:val="00B01409"/>
    <w:rsid w:val="00B01CF3"/>
    <w:rsid w:val="00B022EF"/>
    <w:rsid w:val="00B0248C"/>
    <w:rsid w:val="00B02B62"/>
    <w:rsid w:val="00B02BEE"/>
    <w:rsid w:val="00B034ED"/>
    <w:rsid w:val="00B03C7C"/>
    <w:rsid w:val="00B047D5"/>
    <w:rsid w:val="00B05561"/>
    <w:rsid w:val="00B05915"/>
    <w:rsid w:val="00B104E6"/>
    <w:rsid w:val="00B10DA1"/>
    <w:rsid w:val="00B10DAE"/>
    <w:rsid w:val="00B11C96"/>
    <w:rsid w:val="00B12206"/>
    <w:rsid w:val="00B13054"/>
    <w:rsid w:val="00B13174"/>
    <w:rsid w:val="00B133CB"/>
    <w:rsid w:val="00B13419"/>
    <w:rsid w:val="00B146A0"/>
    <w:rsid w:val="00B1591A"/>
    <w:rsid w:val="00B15D7E"/>
    <w:rsid w:val="00B2177B"/>
    <w:rsid w:val="00B218AF"/>
    <w:rsid w:val="00B225E6"/>
    <w:rsid w:val="00B22783"/>
    <w:rsid w:val="00B22ECB"/>
    <w:rsid w:val="00B2408A"/>
    <w:rsid w:val="00B24BA7"/>
    <w:rsid w:val="00B25032"/>
    <w:rsid w:val="00B25308"/>
    <w:rsid w:val="00B262C3"/>
    <w:rsid w:val="00B2630E"/>
    <w:rsid w:val="00B2677B"/>
    <w:rsid w:val="00B26953"/>
    <w:rsid w:val="00B2798B"/>
    <w:rsid w:val="00B30705"/>
    <w:rsid w:val="00B308ED"/>
    <w:rsid w:val="00B30910"/>
    <w:rsid w:val="00B3119C"/>
    <w:rsid w:val="00B3138A"/>
    <w:rsid w:val="00B3206D"/>
    <w:rsid w:val="00B320C7"/>
    <w:rsid w:val="00B321B9"/>
    <w:rsid w:val="00B322F2"/>
    <w:rsid w:val="00B32E62"/>
    <w:rsid w:val="00B33252"/>
    <w:rsid w:val="00B33269"/>
    <w:rsid w:val="00B3450F"/>
    <w:rsid w:val="00B3493F"/>
    <w:rsid w:val="00B35BDB"/>
    <w:rsid w:val="00B364C7"/>
    <w:rsid w:val="00B364F1"/>
    <w:rsid w:val="00B36596"/>
    <w:rsid w:val="00B40C3C"/>
    <w:rsid w:val="00B411EA"/>
    <w:rsid w:val="00B41724"/>
    <w:rsid w:val="00B42C96"/>
    <w:rsid w:val="00B42F98"/>
    <w:rsid w:val="00B43F27"/>
    <w:rsid w:val="00B44883"/>
    <w:rsid w:val="00B453AA"/>
    <w:rsid w:val="00B4599B"/>
    <w:rsid w:val="00B47AD8"/>
    <w:rsid w:val="00B47BD4"/>
    <w:rsid w:val="00B47BE1"/>
    <w:rsid w:val="00B500A1"/>
    <w:rsid w:val="00B51662"/>
    <w:rsid w:val="00B521DE"/>
    <w:rsid w:val="00B52411"/>
    <w:rsid w:val="00B524B7"/>
    <w:rsid w:val="00B52A1C"/>
    <w:rsid w:val="00B52F6F"/>
    <w:rsid w:val="00B532C1"/>
    <w:rsid w:val="00B55F6B"/>
    <w:rsid w:val="00B560CD"/>
    <w:rsid w:val="00B565E7"/>
    <w:rsid w:val="00B6019C"/>
    <w:rsid w:val="00B60318"/>
    <w:rsid w:val="00B60349"/>
    <w:rsid w:val="00B606FB"/>
    <w:rsid w:val="00B6180F"/>
    <w:rsid w:val="00B63D2D"/>
    <w:rsid w:val="00B6404E"/>
    <w:rsid w:val="00B64536"/>
    <w:rsid w:val="00B64F1B"/>
    <w:rsid w:val="00B650B8"/>
    <w:rsid w:val="00B6522C"/>
    <w:rsid w:val="00B65EF2"/>
    <w:rsid w:val="00B660B1"/>
    <w:rsid w:val="00B660C3"/>
    <w:rsid w:val="00B6656D"/>
    <w:rsid w:val="00B66D0D"/>
    <w:rsid w:val="00B66DBD"/>
    <w:rsid w:val="00B674FE"/>
    <w:rsid w:val="00B701FD"/>
    <w:rsid w:val="00B70FA8"/>
    <w:rsid w:val="00B71740"/>
    <w:rsid w:val="00B7198B"/>
    <w:rsid w:val="00B72B30"/>
    <w:rsid w:val="00B73465"/>
    <w:rsid w:val="00B736E6"/>
    <w:rsid w:val="00B738A8"/>
    <w:rsid w:val="00B75DEA"/>
    <w:rsid w:val="00B76B79"/>
    <w:rsid w:val="00B76B9D"/>
    <w:rsid w:val="00B76D31"/>
    <w:rsid w:val="00B77A47"/>
    <w:rsid w:val="00B77ACB"/>
    <w:rsid w:val="00B801A7"/>
    <w:rsid w:val="00B808D0"/>
    <w:rsid w:val="00B81C6F"/>
    <w:rsid w:val="00B825C6"/>
    <w:rsid w:val="00B82692"/>
    <w:rsid w:val="00B82E99"/>
    <w:rsid w:val="00B83BBE"/>
    <w:rsid w:val="00B83DC0"/>
    <w:rsid w:val="00B84096"/>
    <w:rsid w:val="00B84D68"/>
    <w:rsid w:val="00B85556"/>
    <w:rsid w:val="00B85BC8"/>
    <w:rsid w:val="00B86738"/>
    <w:rsid w:val="00B8757F"/>
    <w:rsid w:val="00B90589"/>
    <w:rsid w:val="00B9166E"/>
    <w:rsid w:val="00B92086"/>
    <w:rsid w:val="00B92108"/>
    <w:rsid w:val="00B92B21"/>
    <w:rsid w:val="00B92FEE"/>
    <w:rsid w:val="00B94298"/>
    <w:rsid w:val="00B94B28"/>
    <w:rsid w:val="00B958CF"/>
    <w:rsid w:val="00B959BB"/>
    <w:rsid w:val="00B960F8"/>
    <w:rsid w:val="00B96513"/>
    <w:rsid w:val="00B96A5F"/>
    <w:rsid w:val="00B9736E"/>
    <w:rsid w:val="00B9773B"/>
    <w:rsid w:val="00BA02B4"/>
    <w:rsid w:val="00BA054F"/>
    <w:rsid w:val="00BA0911"/>
    <w:rsid w:val="00BA0F58"/>
    <w:rsid w:val="00BA1DAD"/>
    <w:rsid w:val="00BA212D"/>
    <w:rsid w:val="00BA22F5"/>
    <w:rsid w:val="00BA2E63"/>
    <w:rsid w:val="00BA2EE8"/>
    <w:rsid w:val="00BA30E7"/>
    <w:rsid w:val="00BA32AC"/>
    <w:rsid w:val="00BA4A55"/>
    <w:rsid w:val="00BA56B8"/>
    <w:rsid w:val="00BA585F"/>
    <w:rsid w:val="00BA5AAD"/>
    <w:rsid w:val="00BA5DBE"/>
    <w:rsid w:val="00BA6D99"/>
    <w:rsid w:val="00BA7C0D"/>
    <w:rsid w:val="00BA7C6C"/>
    <w:rsid w:val="00BB04E7"/>
    <w:rsid w:val="00BB10F3"/>
    <w:rsid w:val="00BB1A0B"/>
    <w:rsid w:val="00BB24D5"/>
    <w:rsid w:val="00BB509F"/>
    <w:rsid w:val="00BB55BD"/>
    <w:rsid w:val="00BB5C50"/>
    <w:rsid w:val="00BB601F"/>
    <w:rsid w:val="00BB63D8"/>
    <w:rsid w:val="00BB64D2"/>
    <w:rsid w:val="00BB7465"/>
    <w:rsid w:val="00BB7D5C"/>
    <w:rsid w:val="00BC0FA3"/>
    <w:rsid w:val="00BC120E"/>
    <w:rsid w:val="00BC1536"/>
    <w:rsid w:val="00BC1696"/>
    <w:rsid w:val="00BC189F"/>
    <w:rsid w:val="00BC286B"/>
    <w:rsid w:val="00BC4622"/>
    <w:rsid w:val="00BC47A5"/>
    <w:rsid w:val="00BC5674"/>
    <w:rsid w:val="00BC58C9"/>
    <w:rsid w:val="00BC59D9"/>
    <w:rsid w:val="00BC5A59"/>
    <w:rsid w:val="00BC5C10"/>
    <w:rsid w:val="00BC6270"/>
    <w:rsid w:val="00BC6676"/>
    <w:rsid w:val="00BD0845"/>
    <w:rsid w:val="00BD0E48"/>
    <w:rsid w:val="00BD15F7"/>
    <w:rsid w:val="00BD1CAE"/>
    <w:rsid w:val="00BD337D"/>
    <w:rsid w:val="00BD5DCD"/>
    <w:rsid w:val="00BD68CD"/>
    <w:rsid w:val="00BD73B0"/>
    <w:rsid w:val="00BD7840"/>
    <w:rsid w:val="00BD7C73"/>
    <w:rsid w:val="00BE02D6"/>
    <w:rsid w:val="00BE1152"/>
    <w:rsid w:val="00BE1F47"/>
    <w:rsid w:val="00BE2245"/>
    <w:rsid w:val="00BE32A7"/>
    <w:rsid w:val="00BE3D30"/>
    <w:rsid w:val="00BE47C4"/>
    <w:rsid w:val="00BE5B32"/>
    <w:rsid w:val="00BE5F0F"/>
    <w:rsid w:val="00BE6CF4"/>
    <w:rsid w:val="00BE7347"/>
    <w:rsid w:val="00BE7713"/>
    <w:rsid w:val="00BE7930"/>
    <w:rsid w:val="00BE7F37"/>
    <w:rsid w:val="00BF2C95"/>
    <w:rsid w:val="00BF2D03"/>
    <w:rsid w:val="00BF2D68"/>
    <w:rsid w:val="00BF3626"/>
    <w:rsid w:val="00BF3A65"/>
    <w:rsid w:val="00BF4435"/>
    <w:rsid w:val="00BF4773"/>
    <w:rsid w:val="00BF5592"/>
    <w:rsid w:val="00BF5602"/>
    <w:rsid w:val="00BF6D0C"/>
    <w:rsid w:val="00BF72B7"/>
    <w:rsid w:val="00BF7E32"/>
    <w:rsid w:val="00C003E1"/>
    <w:rsid w:val="00C017C7"/>
    <w:rsid w:val="00C01CF7"/>
    <w:rsid w:val="00C0206C"/>
    <w:rsid w:val="00C047D6"/>
    <w:rsid w:val="00C0482A"/>
    <w:rsid w:val="00C066FC"/>
    <w:rsid w:val="00C076EE"/>
    <w:rsid w:val="00C07F1C"/>
    <w:rsid w:val="00C100B0"/>
    <w:rsid w:val="00C10D32"/>
    <w:rsid w:val="00C10F6F"/>
    <w:rsid w:val="00C114BA"/>
    <w:rsid w:val="00C121D5"/>
    <w:rsid w:val="00C13766"/>
    <w:rsid w:val="00C13C9C"/>
    <w:rsid w:val="00C13CE1"/>
    <w:rsid w:val="00C14229"/>
    <w:rsid w:val="00C14434"/>
    <w:rsid w:val="00C14780"/>
    <w:rsid w:val="00C1575D"/>
    <w:rsid w:val="00C15E53"/>
    <w:rsid w:val="00C16298"/>
    <w:rsid w:val="00C1633B"/>
    <w:rsid w:val="00C16954"/>
    <w:rsid w:val="00C16BB6"/>
    <w:rsid w:val="00C16F67"/>
    <w:rsid w:val="00C20120"/>
    <w:rsid w:val="00C20262"/>
    <w:rsid w:val="00C225BE"/>
    <w:rsid w:val="00C22805"/>
    <w:rsid w:val="00C22B89"/>
    <w:rsid w:val="00C23638"/>
    <w:rsid w:val="00C23C1E"/>
    <w:rsid w:val="00C24550"/>
    <w:rsid w:val="00C246D0"/>
    <w:rsid w:val="00C24A48"/>
    <w:rsid w:val="00C25639"/>
    <w:rsid w:val="00C25D5E"/>
    <w:rsid w:val="00C27235"/>
    <w:rsid w:val="00C303B9"/>
    <w:rsid w:val="00C30792"/>
    <w:rsid w:val="00C31AAE"/>
    <w:rsid w:val="00C32E5A"/>
    <w:rsid w:val="00C336BB"/>
    <w:rsid w:val="00C34232"/>
    <w:rsid w:val="00C3493E"/>
    <w:rsid w:val="00C34D3D"/>
    <w:rsid w:val="00C34E4B"/>
    <w:rsid w:val="00C35434"/>
    <w:rsid w:val="00C35AC6"/>
    <w:rsid w:val="00C360EC"/>
    <w:rsid w:val="00C363DD"/>
    <w:rsid w:val="00C3646D"/>
    <w:rsid w:val="00C3695D"/>
    <w:rsid w:val="00C36B56"/>
    <w:rsid w:val="00C36C1D"/>
    <w:rsid w:val="00C37E2F"/>
    <w:rsid w:val="00C413D0"/>
    <w:rsid w:val="00C414D8"/>
    <w:rsid w:val="00C417B6"/>
    <w:rsid w:val="00C41A21"/>
    <w:rsid w:val="00C41C2C"/>
    <w:rsid w:val="00C420DC"/>
    <w:rsid w:val="00C452BA"/>
    <w:rsid w:val="00C45760"/>
    <w:rsid w:val="00C459B3"/>
    <w:rsid w:val="00C45DDB"/>
    <w:rsid w:val="00C4600C"/>
    <w:rsid w:val="00C46BD8"/>
    <w:rsid w:val="00C46C3C"/>
    <w:rsid w:val="00C47C37"/>
    <w:rsid w:val="00C47FD0"/>
    <w:rsid w:val="00C50088"/>
    <w:rsid w:val="00C505A9"/>
    <w:rsid w:val="00C507C1"/>
    <w:rsid w:val="00C510DA"/>
    <w:rsid w:val="00C5141B"/>
    <w:rsid w:val="00C51A64"/>
    <w:rsid w:val="00C51AB0"/>
    <w:rsid w:val="00C51BB2"/>
    <w:rsid w:val="00C522B2"/>
    <w:rsid w:val="00C52E17"/>
    <w:rsid w:val="00C539F7"/>
    <w:rsid w:val="00C542BD"/>
    <w:rsid w:val="00C54BD1"/>
    <w:rsid w:val="00C55957"/>
    <w:rsid w:val="00C55D98"/>
    <w:rsid w:val="00C61520"/>
    <w:rsid w:val="00C61AF7"/>
    <w:rsid w:val="00C6212B"/>
    <w:rsid w:val="00C62A89"/>
    <w:rsid w:val="00C64C5D"/>
    <w:rsid w:val="00C65335"/>
    <w:rsid w:val="00C66893"/>
    <w:rsid w:val="00C66E0B"/>
    <w:rsid w:val="00C66E89"/>
    <w:rsid w:val="00C6729A"/>
    <w:rsid w:val="00C673E3"/>
    <w:rsid w:val="00C709A2"/>
    <w:rsid w:val="00C70B70"/>
    <w:rsid w:val="00C70C72"/>
    <w:rsid w:val="00C71962"/>
    <w:rsid w:val="00C71CD9"/>
    <w:rsid w:val="00C72229"/>
    <w:rsid w:val="00C738EE"/>
    <w:rsid w:val="00C74172"/>
    <w:rsid w:val="00C74F36"/>
    <w:rsid w:val="00C75532"/>
    <w:rsid w:val="00C758A8"/>
    <w:rsid w:val="00C7705B"/>
    <w:rsid w:val="00C7731F"/>
    <w:rsid w:val="00C7766E"/>
    <w:rsid w:val="00C77A67"/>
    <w:rsid w:val="00C77B93"/>
    <w:rsid w:val="00C77E97"/>
    <w:rsid w:val="00C8056F"/>
    <w:rsid w:val="00C80824"/>
    <w:rsid w:val="00C81320"/>
    <w:rsid w:val="00C81C3D"/>
    <w:rsid w:val="00C81EA1"/>
    <w:rsid w:val="00C82AA5"/>
    <w:rsid w:val="00C835E9"/>
    <w:rsid w:val="00C83839"/>
    <w:rsid w:val="00C83CFC"/>
    <w:rsid w:val="00C85E5E"/>
    <w:rsid w:val="00C8633E"/>
    <w:rsid w:val="00C867A6"/>
    <w:rsid w:val="00C86C90"/>
    <w:rsid w:val="00C87507"/>
    <w:rsid w:val="00C87960"/>
    <w:rsid w:val="00C9052E"/>
    <w:rsid w:val="00C90CAD"/>
    <w:rsid w:val="00C91323"/>
    <w:rsid w:val="00C916F9"/>
    <w:rsid w:val="00C91B42"/>
    <w:rsid w:val="00C9251E"/>
    <w:rsid w:val="00C93685"/>
    <w:rsid w:val="00C9571C"/>
    <w:rsid w:val="00C96BCF"/>
    <w:rsid w:val="00C97D68"/>
    <w:rsid w:val="00CA0FBF"/>
    <w:rsid w:val="00CA10CF"/>
    <w:rsid w:val="00CA17AA"/>
    <w:rsid w:val="00CA1C47"/>
    <w:rsid w:val="00CA3D00"/>
    <w:rsid w:val="00CA426D"/>
    <w:rsid w:val="00CA47ED"/>
    <w:rsid w:val="00CA4AD8"/>
    <w:rsid w:val="00CA5621"/>
    <w:rsid w:val="00CA6938"/>
    <w:rsid w:val="00CA7A73"/>
    <w:rsid w:val="00CB0F0E"/>
    <w:rsid w:val="00CB19DB"/>
    <w:rsid w:val="00CB20F1"/>
    <w:rsid w:val="00CB2215"/>
    <w:rsid w:val="00CB2DA4"/>
    <w:rsid w:val="00CB40B3"/>
    <w:rsid w:val="00CB44D7"/>
    <w:rsid w:val="00CB59A3"/>
    <w:rsid w:val="00CB6684"/>
    <w:rsid w:val="00CB737F"/>
    <w:rsid w:val="00CB7A67"/>
    <w:rsid w:val="00CB7E71"/>
    <w:rsid w:val="00CC04A5"/>
    <w:rsid w:val="00CC1ABA"/>
    <w:rsid w:val="00CC1F93"/>
    <w:rsid w:val="00CC30ED"/>
    <w:rsid w:val="00CC3809"/>
    <w:rsid w:val="00CC3E03"/>
    <w:rsid w:val="00CC5672"/>
    <w:rsid w:val="00CC60D6"/>
    <w:rsid w:val="00CC6FC9"/>
    <w:rsid w:val="00CC7CC1"/>
    <w:rsid w:val="00CC7F47"/>
    <w:rsid w:val="00CD0F1F"/>
    <w:rsid w:val="00CD27A4"/>
    <w:rsid w:val="00CD3DE1"/>
    <w:rsid w:val="00CD3F7A"/>
    <w:rsid w:val="00CD4496"/>
    <w:rsid w:val="00CD452D"/>
    <w:rsid w:val="00CD4E99"/>
    <w:rsid w:val="00CD4F4F"/>
    <w:rsid w:val="00CD557F"/>
    <w:rsid w:val="00CD6DD9"/>
    <w:rsid w:val="00CD7A9A"/>
    <w:rsid w:val="00CE0233"/>
    <w:rsid w:val="00CE0476"/>
    <w:rsid w:val="00CE0BB1"/>
    <w:rsid w:val="00CE0F6C"/>
    <w:rsid w:val="00CE19BE"/>
    <w:rsid w:val="00CE1CF1"/>
    <w:rsid w:val="00CE2377"/>
    <w:rsid w:val="00CE34D3"/>
    <w:rsid w:val="00CE3649"/>
    <w:rsid w:val="00CE3712"/>
    <w:rsid w:val="00CE3E81"/>
    <w:rsid w:val="00CE5246"/>
    <w:rsid w:val="00CE5D8D"/>
    <w:rsid w:val="00CE60FE"/>
    <w:rsid w:val="00CE6A65"/>
    <w:rsid w:val="00CE78E6"/>
    <w:rsid w:val="00CF1294"/>
    <w:rsid w:val="00CF1DF9"/>
    <w:rsid w:val="00CF2F36"/>
    <w:rsid w:val="00CF3A3E"/>
    <w:rsid w:val="00CF459C"/>
    <w:rsid w:val="00CF58B3"/>
    <w:rsid w:val="00CF5B35"/>
    <w:rsid w:val="00CF72F4"/>
    <w:rsid w:val="00CF789E"/>
    <w:rsid w:val="00CF7CC1"/>
    <w:rsid w:val="00CF7E66"/>
    <w:rsid w:val="00D0137D"/>
    <w:rsid w:val="00D018F9"/>
    <w:rsid w:val="00D01A4A"/>
    <w:rsid w:val="00D02C95"/>
    <w:rsid w:val="00D02E46"/>
    <w:rsid w:val="00D0306C"/>
    <w:rsid w:val="00D03728"/>
    <w:rsid w:val="00D03D72"/>
    <w:rsid w:val="00D04A37"/>
    <w:rsid w:val="00D0673E"/>
    <w:rsid w:val="00D078EE"/>
    <w:rsid w:val="00D07ADA"/>
    <w:rsid w:val="00D124CE"/>
    <w:rsid w:val="00D1290B"/>
    <w:rsid w:val="00D12914"/>
    <w:rsid w:val="00D12A0F"/>
    <w:rsid w:val="00D12F5F"/>
    <w:rsid w:val="00D12FF9"/>
    <w:rsid w:val="00D13542"/>
    <w:rsid w:val="00D1362D"/>
    <w:rsid w:val="00D1431C"/>
    <w:rsid w:val="00D1432D"/>
    <w:rsid w:val="00D15B8A"/>
    <w:rsid w:val="00D166F2"/>
    <w:rsid w:val="00D171A2"/>
    <w:rsid w:val="00D20691"/>
    <w:rsid w:val="00D20958"/>
    <w:rsid w:val="00D2209A"/>
    <w:rsid w:val="00D22412"/>
    <w:rsid w:val="00D22995"/>
    <w:rsid w:val="00D23171"/>
    <w:rsid w:val="00D238A9"/>
    <w:rsid w:val="00D24F3A"/>
    <w:rsid w:val="00D2508A"/>
    <w:rsid w:val="00D25980"/>
    <w:rsid w:val="00D25AAB"/>
    <w:rsid w:val="00D2617C"/>
    <w:rsid w:val="00D26723"/>
    <w:rsid w:val="00D26744"/>
    <w:rsid w:val="00D26B49"/>
    <w:rsid w:val="00D27289"/>
    <w:rsid w:val="00D275AF"/>
    <w:rsid w:val="00D3003F"/>
    <w:rsid w:val="00D302AF"/>
    <w:rsid w:val="00D30458"/>
    <w:rsid w:val="00D30E87"/>
    <w:rsid w:val="00D314E5"/>
    <w:rsid w:val="00D31CD3"/>
    <w:rsid w:val="00D31D8D"/>
    <w:rsid w:val="00D32499"/>
    <w:rsid w:val="00D354A7"/>
    <w:rsid w:val="00D3679C"/>
    <w:rsid w:val="00D40A41"/>
    <w:rsid w:val="00D40C48"/>
    <w:rsid w:val="00D42B7F"/>
    <w:rsid w:val="00D42D03"/>
    <w:rsid w:val="00D42F76"/>
    <w:rsid w:val="00D4329E"/>
    <w:rsid w:val="00D433A7"/>
    <w:rsid w:val="00D43932"/>
    <w:rsid w:val="00D441F8"/>
    <w:rsid w:val="00D44B61"/>
    <w:rsid w:val="00D45732"/>
    <w:rsid w:val="00D4661D"/>
    <w:rsid w:val="00D4667B"/>
    <w:rsid w:val="00D46844"/>
    <w:rsid w:val="00D46B97"/>
    <w:rsid w:val="00D47391"/>
    <w:rsid w:val="00D47FBB"/>
    <w:rsid w:val="00D47FFB"/>
    <w:rsid w:val="00D50EB4"/>
    <w:rsid w:val="00D517AB"/>
    <w:rsid w:val="00D527A1"/>
    <w:rsid w:val="00D52B3C"/>
    <w:rsid w:val="00D52B5B"/>
    <w:rsid w:val="00D53427"/>
    <w:rsid w:val="00D5353D"/>
    <w:rsid w:val="00D53CB6"/>
    <w:rsid w:val="00D54CB5"/>
    <w:rsid w:val="00D54D3E"/>
    <w:rsid w:val="00D55A38"/>
    <w:rsid w:val="00D569FB"/>
    <w:rsid w:val="00D57ADF"/>
    <w:rsid w:val="00D61498"/>
    <w:rsid w:val="00D6149D"/>
    <w:rsid w:val="00D6193E"/>
    <w:rsid w:val="00D62D66"/>
    <w:rsid w:val="00D632F3"/>
    <w:rsid w:val="00D638EC"/>
    <w:rsid w:val="00D63C4E"/>
    <w:rsid w:val="00D646FC"/>
    <w:rsid w:val="00D65CCB"/>
    <w:rsid w:val="00D6655B"/>
    <w:rsid w:val="00D6698F"/>
    <w:rsid w:val="00D66E45"/>
    <w:rsid w:val="00D66EEC"/>
    <w:rsid w:val="00D70450"/>
    <w:rsid w:val="00D70EAA"/>
    <w:rsid w:val="00D7141B"/>
    <w:rsid w:val="00D71A1D"/>
    <w:rsid w:val="00D71CA8"/>
    <w:rsid w:val="00D72988"/>
    <w:rsid w:val="00D73325"/>
    <w:rsid w:val="00D738E8"/>
    <w:rsid w:val="00D73C2D"/>
    <w:rsid w:val="00D75542"/>
    <w:rsid w:val="00D757C3"/>
    <w:rsid w:val="00D75A99"/>
    <w:rsid w:val="00D75B52"/>
    <w:rsid w:val="00D76C48"/>
    <w:rsid w:val="00D77241"/>
    <w:rsid w:val="00D77EC0"/>
    <w:rsid w:val="00D8093A"/>
    <w:rsid w:val="00D8094D"/>
    <w:rsid w:val="00D813C8"/>
    <w:rsid w:val="00D82678"/>
    <w:rsid w:val="00D8288F"/>
    <w:rsid w:val="00D85580"/>
    <w:rsid w:val="00D855F1"/>
    <w:rsid w:val="00D85DBB"/>
    <w:rsid w:val="00D86E09"/>
    <w:rsid w:val="00D91D20"/>
    <w:rsid w:val="00D92E89"/>
    <w:rsid w:val="00D92FAB"/>
    <w:rsid w:val="00D932AE"/>
    <w:rsid w:val="00D9366C"/>
    <w:rsid w:val="00D9449B"/>
    <w:rsid w:val="00D948D4"/>
    <w:rsid w:val="00D962BC"/>
    <w:rsid w:val="00D96860"/>
    <w:rsid w:val="00D96C47"/>
    <w:rsid w:val="00D9748A"/>
    <w:rsid w:val="00D978E8"/>
    <w:rsid w:val="00D97EEB"/>
    <w:rsid w:val="00DA0AC8"/>
    <w:rsid w:val="00DA0C47"/>
    <w:rsid w:val="00DA1024"/>
    <w:rsid w:val="00DA1941"/>
    <w:rsid w:val="00DA2A88"/>
    <w:rsid w:val="00DA31C4"/>
    <w:rsid w:val="00DA37E7"/>
    <w:rsid w:val="00DA45DB"/>
    <w:rsid w:val="00DA5770"/>
    <w:rsid w:val="00DA751F"/>
    <w:rsid w:val="00DA798C"/>
    <w:rsid w:val="00DB1366"/>
    <w:rsid w:val="00DB17EB"/>
    <w:rsid w:val="00DB1AD6"/>
    <w:rsid w:val="00DB25AF"/>
    <w:rsid w:val="00DB38FB"/>
    <w:rsid w:val="00DB4704"/>
    <w:rsid w:val="00DB52B6"/>
    <w:rsid w:val="00DB5FF8"/>
    <w:rsid w:val="00DB6234"/>
    <w:rsid w:val="00DB66F2"/>
    <w:rsid w:val="00DB6CAA"/>
    <w:rsid w:val="00DB6DA9"/>
    <w:rsid w:val="00DB7333"/>
    <w:rsid w:val="00DB7368"/>
    <w:rsid w:val="00DB738C"/>
    <w:rsid w:val="00DB754C"/>
    <w:rsid w:val="00DB7F4E"/>
    <w:rsid w:val="00DB7F59"/>
    <w:rsid w:val="00DC0394"/>
    <w:rsid w:val="00DC04CE"/>
    <w:rsid w:val="00DC0BF4"/>
    <w:rsid w:val="00DC2916"/>
    <w:rsid w:val="00DC2C4C"/>
    <w:rsid w:val="00DC3080"/>
    <w:rsid w:val="00DC36A2"/>
    <w:rsid w:val="00DC38EE"/>
    <w:rsid w:val="00DC4A5A"/>
    <w:rsid w:val="00DC4DE7"/>
    <w:rsid w:val="00DC5207"/>
    <w:rsid w:val="00DC55C0"/>
    <w:rsid w:val="00DC5B2C"/>
    <w:rsid w:val="00DC668B"/>
    <w:rsid w:val="00DC6B9B"/>
    <w:rsid w:val="00DC6C4B"/>
    <w:rsid w:val="00DD018C"/>
    <w:rsid w:val="00DD025A"/>
    <w:rsid w:val="00DD10E1"/>
    <w:rsid w:val="00DD129D"/>
    <w:rsid w:val="00DD1632"/>
    <w:rsid w:val="00DD2E5E"/>
    <w:rsid w:val="00DD3A2C"/>
    <w:rsid w:val="00DD3A93"/>
    <w:rsid w:val="00DD43DB"/>
    <w:rsid w:val="00DD4729"/>
    <w:rsid w:val="00DD4EFB"/>
    <w:rsid w:val="00DD5750"/>
    <w:rsid w:val="00DD7A57"/>
    <w:rsid w:val="00DE0119"/>
    <w:rsid w:val="00DE0B31"/>
    <w:rsid w:val="00DE0E43"/>
    <w:rsid w:val="00DE3A40"/>
    <w:rsid w:val="00DE3C03"/>
    <w:rsid w:val="00DE489C"/>
    <w:rsid w:val="00DE4AAB"/>
    <w:rsid w:val="00DE56CE"/>
    <w:rsid w:val="00DE63E5"/>
    <w:rsid w:val="00DE676B"/>
    <w:rsid w:val="00DE69E0"/>
    <w:rsid w:val="00DE6A8E"/>
    <w:rsid w:val="00DE74F9"/>
    <w:rsid w:val="00DE7725"/>
    <w:rsid w:val="00DF0B23"/>
    <w:rsid w:val="00DF187B"/>
    <w:rsid w:val="00DF1D88"/>
    <w:rsid w:val="00DF2C39"/>
    <w:rsid w:val="00DF4B20"/>
    <w:rsid w:val="00DF57E6"/>
    <w:rsid w:val="00DF6BC9"/>
    <w:rsid w:val="00DF6D27"/>
    <w:rsid w:val="00DF7393"/>
    <w:rsid w:val="00DF7D3F"/>
    <w:rsid w:val="00E00584"/>
    <w:rsid w:val="00E00641"/>
    <w:rsid w:val="00E00D57"/>
    <w:rsid w:val="00E02549"/>
    <w:rsid w:val="00E02750"/>
    <w:rsid w:val="00E02B48"/>
    <w:rsid w:val="00E0421F"/>
    <w:rsid w:val="00E0458D"/>
    <w:rsid w:val="00E04B87"/>
    <w:rsid w:val="00E04EBB"/>
    <w:rsid w:val="00E04F5C"/>
    <w:rsid w:val="00E0568F"/>
    <w:rsid w:val="00E05CD9"/>
    <w:rsid w:val="00E07A48"/>
    <w:rsid w:val="00E10BA5"/>
    <w:rsid w:val="00E10BEB"/>
    <w:rsid w:val="00E123FD"/>
    <w:rsid w:val="00E132B9"/>
    <w:rsid w:val="00E13660"/>
    <w:rsid w:val="00E13909"/>
    <w:rsid w:val="00E1565E"/>
    <w:rsid w:val="00E15805"/>
    <w:rsid w:val="00E15C68"/>
    <w:rsid w:val="00E16A3B"/>
    <w:rsid w:val="00E173E4"/>
    <w:rsid w:val="00E17797"/>
    <w:rsid w:val="00E1779C"/>
    <w:rsid w:val="00E17EEF"/>
    <w:rsid w:val="00E20B18"/>
    <w:rsid w:val="00E20F83"/>
    <w:rsid w:val="00E240A8"/>
    <w:rsid w:val="00E244B4"/>
    <w:rsid w:val="00E24E75"/>
    <w:rsid w:val="00E2648F"/>
    <w:rsid w:val="00E2654C"/>
    <w:rsid w:val="00E26CD6"/>
    <w:rsid w:val="00E27A85"/>
    <w:rsid w:val="00E27E49"/>
    <w:rsid w:val="00E302E5"/>
    <w:rsid w:val="00E324BD"/>
    <w:rsid w:val="00E324EA"/>
    <w:rsid w:val="00E34266"/>
    <w:rsid w:val="00E34B22"/>
    <w:rsid w:val="00E355F1"/>
    <w:rsid w:val="00E35705"/>
    <w:rsid w:val="00E35927"/>
    <w:rsid w:val="00E35976"/>
    <w:rsid w:val="00E36399"/>
    <w:rsid w:val="00E36BC5"/>
    <w:rsid w:val="00E374EA"/>
    <w:rsid w:val="00E40879"/>
    <w:rsid w:val="00E411F3"/>
    <w:rsid w:val="00E412E2"/>
    <w:rsid w:val="00E414B8"/>
    <w:rsid w:val="00E41716"/>
    <w:rsid w:val="00E4171D"/>
    <w:rsid w:val="00E41A94"/>
    <w:rsid w:val="00E4232C"/>
    <w:rsid w:val="00E423F1"/>
    <w:rsid w:val="00E424DE"/>
    <w:rsid w:val="00E4294F"/>
    <w:rsid w:val="00E42B7D"/>
    <w:rsid w:val="00E43771"/>
    <w:rsid w:val="00E44D88"/>
    <w:rsid w:val="00E44E47"/>
    <w:rsid w:val="00E45308"/>
    <w:rsid w:val="00E4544D"/>
    <w:rsid w:val="00E46111"/>
    <w:rsid w:val="00E46199"/>
    <w:rsid w:val="00E4667E"/>
    <w:rsid w:val="00E46D35"/>
    <w:rsid w:val="00E46EAA"/>
    <w:rsid w:val="00E47E10"/>
    <w:rsid w:val="00E50762"/>
    <w:rsid w:val="00E50B04"/>
    <w:rsid w:val="00E513CC"/>
    <w:rsid w:val="00E51840"/>
    <w:rsid w:val="00E5266C"/>
    <w:rsid w:val="00E52756"/>
    <w:rsid w:val="00E538D5"/>
    <w:rsid w:val="00E5618C"/>
    <w:rsid w:val="00E56FFB"/>
    <w:rsid w:val="00E576E1"/>
    <w:rsid w:val="00E577FD"/>
    <w:rsid w:val="00E57B7B"/>
    <w:rsid w:val="00E60319"/>
    <w:rsid w:val="00E60391"/>
    <w:rsid w:val="00E62301"/>
    <w:rsid w:val="00E62487"/>
    <w:rsid w:val="00E6281C"/>
    <w:rsid w:val="00E62953"/>
    <w:rsid w:val="00E64274"/>
    <w:rsid w:val="00E64491"/>
    <w:rsid w:val="00E64C18"/>
    <w:rsid w:val="00E65D49"/>
    <w:rsid w:val="00E65F64"/>
    <w:rsid w:val="00E661A1"/>
    <w:rsid w:val="00E665C3"/>
    <w:rsid w:val="00E67867"/>
    <w:rsid w:val="00E6794E"/>
    <w:rsid w:val="00E67BD3"/>
    <w:rsid w:val="00E67CFC"/>
    <w:rsid w:val="00E67D61"/>
    <w:rsid w:val="00E703AE"/>
    <w:rsid w:val="00E72253"/>
    <w:rsid w:val="00E723DA"/>
    <w:rsid w:val="00E72DD1"/>
    <w:rsid w:val="00E73E0E"/>
    <w:rsid w:val="00E74576"/>
    <w:rsid w:val="00E74B51"/>
    <w:rsid w:val="00E74BFB"/>
    <w:rsid w:val="00E75031"/>
    <w:rsid w:val="00E75470"/>
    <w:rsid w:val="00E75C59"/>
    <w:rsid w:val="00E75C9E"/>
    <w:rsid w:val="00E75CED"/>
    <w:rsid w:val="00E777B0"/>
    <w:rsid w:val="00E812C7"/>
    <w:rsid w:val="00E81462"/>
    <w:rsid w:val="00E823C4"/>
    <w:rsid w:val="00E824A0"/>
    <w:rsid w:val="00E82CCA"/>
    <w:rsid w:val="00E82E03"/>
    <w:rsid w:val="00E831A6"/>
    <w:rsid w:val="00E8369C"/>
    <w:rsid w:val="00E8370E"/>
    <w:rsid w:val="00E83EEA"/>
    <w:rsid w:val="00E845B7"/>
    <w:rsid w:val="00E84869"/>
    <w:rsid w:val="00E8689B"/>
    <w:rsid w:val="00E871A8"/>
    <w:rsid w:val="00E873B1"/>
    <w:rsid w:val="00E87BB7"/>
    <w:rsid w:val="00E90B48"/>
    <w:rsid w:val="00E90FE3"/>
    <w:rsid w:val="00E916A0"/>
    <w:rsid w:val="00E91774"/>
    <w:rsid w:val="00E91CF0"/>
    <w:rsid w:val="00E923BB"/>
    <w:rsid w:val="00E94375"/>
    <w:rsid w:val="00E9445B"/>
    <w:rsid w:val="00E94601"/>
    <w:rsid w:val="00E94F37"/>
    <w:rsid w:val="00E94F68"/>
    <w:rsid w:val="00E95789"/>
    <w:rsid w:val="00E95E59"/>
    <w:rsid w:val="00E96AA7"/>
    <w:rsid w:val="00E96E76"/>
    <w:rsid w:val="00E9769C"/>
    <w:rsid w:val="00E976FF"/>
    <w:rsid w:val="00EA0031"/>
    <w:rsid w:val="00EA0603"/>
    <w:rsid w:val="00EA1D7E"/>
    <w:rsid w:val="00EA233A"/>
    <w:rsid w:val="00EA39FF"/>
    <w:rsid w:val="00EA3D73"/>
    <w:rsid w:val="00EA412B"/>
    <w:rsid w:val="00EA49A2"/>
    <w:rsid w:val="00EA5066"/>
    <w:rsid w:val="00EA5C9C"/>
    <w:rsid w:val="00EA6419"/>
    <w:rsid w:val="00EA67A1"/>
    <w:rsid w:val="00EA67C9"/>
    <w:rsid w:val="00EA6F54"/>
    <w:rsid w:val="00EB00B6"/>
    <w:rsid w:val="00EB202A"/>
    <w:rsid w:val="00EB20E8"/>
    <w:rsid w:val="00EB26C2"/>
    <w:rsid w:val="00EB33CE"/>
    <w:rsid w:val="00EB3BD2"/>
    <w:rsid w:val="00EB49B1"/>
    <w:rsid w:val="00EB5564"/>
    <w:rsid w:val="00EB715B"/>
    <w:rsid w:val="00EB7236"/>
    <w:rsid w:val="00EB7496"/>
    <w:rsid w:val="00EB76F1"/>
    <w:rsid w:val="00EB7957"/>
    <w:rsid w:val="00EB7EDF"/>
    <w:rsid w:val="00EC0AD9"/>
    <w:rsid w:val="00EC1099"/>
    <w:rsid w:val="00EC1F5D"/>
    <w:rsid w:val="00EC1FF3"/>
    <w:rsid w:val="00EC2158"/>
    <w:rsid w:val="00EC320B"/>
    <w:rsid w:val="00EC32B6"/>
    <w:rsid w:val="00EC3625"/>
    <w:rsid w:val="00EC4C21"/>
    <w:rsid w:val="00EC4C71"/>
    <w:rsid w:val="00EC5833"/>
    <w:rsid w:val="00EC58C8"/>
    <w:rsid w:val="00EC5C80"/>
    <w:rsid w:val="00EC622E"/>
    <w:rsid w:val="00EC653A"/>
    <w:rsid w:val="00EC6A50"/>
    <w:rsid w:val="00EC73C6"/>
    <w:rsid w:val="00ED0257"/>
    <w:rsid w:val="00ED1126"/>
    <w:rsid w:val="00ED12E6"/>
    <w:rsid w:val="00ED13D7"/>
    <w:rsid w:val="00ED1851"/>
    <w:rsid w:val="00ED1A1B"/>
    <w:rsid w:val="00ED1BF8"/>
    <w:rsid w:val="00ED1C5E"/>
    <w:rsid w:val="00ED2DDC"/>
    <w:rsid w:val="00ED2FBC"/>
    <w:rsid w:val="00ED3438"/>
    <w:rsid w:val="00ED374D"/>
    <w:rsid w:val="00ED3FA9"/>
    <w:rsid w:val="00ED4388"/>
    <w:rsid w:val="00ED4843"/>
    <w:rsid w:val="00ED5050"/>
    <w:rsid w:val="00ED5118"/>
    <w:rsid w:val="00ED52DF"/>
    <w:rsid w:val="00ED5F63"/>
    <w:rsid w:val="00ED6AFF"/>
    <w:rsid w:val="00ED7BF5"/>
    <w:rsid w:val="00EE1810"/>
    <w:rsid w:val="00EE24DA"/>
    <w:rsid w:val="00EE377D"/>
    <w:rsid w:val="00EE399E"/>
    <w:rsid w:val="00EE40F2"/>
    <w:rsid w:val="00EE60B4"/>
    <w:rsid w:val="00EE625F"/>
    <w:rsid w:val="00EE6950"/>
    <w:rsid w:val="00EE6E3B"/>
    <w:rsid w:val="00EE7E5E"/>
    <w:rsid w:val="00EF01D1"/>
    <w:rsid w:val="00EF1318"/>
    <w:rsid w:val="00EF1753"/>
    <w:rsid w:val="00EF2386"/>
    <w:rsid w:val="00EF2CB0"/>
    <w:rsid w:val="00EF32F7"/>
    <w:rsid w:val="00EF3558"/>
    <w:rsid w:val="00EF5856"/>
    <w:rsid w:val="00EF5C14"/>
    <w:rsid w:val="00EF6327"/>
    <w:rsid w:val="00EF63B0"/>
    <w:rsid w:val="00EF6566"/>
    <w:rsid w:val="00EF6B7C"/>
    <w:rsid w:val="00EF775D"/>
    <w:rsid w:val="00F0042C"/>
    <w:rsid w:val="00F029F1"/>
    <w:rsid w:val="00F03130"/>
    <w:rsid w:val="00F032F3"/>
    <w:rsid w:val="00F035DD"/>
    <w:rsid w:val="00F039AF"/>
    <w:rsid w:val="00F03AD2"/>
    <w:rsid w:val="00F03C4D"/>
    <w:rsid w:val="00F046E5"/>
    <w:rsid w:val="00F046EF"/>
    <w:rsid w:val="00F05AB2"/>
    <w:rsid w:val="00F062C9"/>
    <w:rsid w:val="00F06E88"/>
    <w:rsid w:val="00F073D2"/>
    <w:rsid w:val="00F077E2"/>
    <w:rsid w:val="00F10C05"/>
    <w:rsid w:val="00F11D2A"/>
    <w:rsid w:val="00F124FB"/>
    <w:rsid w:val="00F13647"/>
    <w:rsid w:val="00F14815"/>
    <w:rsid w:val="00F153AE"/>
    <w:rsid w:val="00F159B6"/>
    <w:rsid w:val="00F15C9D"/>
    <w:rsid w:val="00F167B0"/>
    <w:rsid w:val="00F16CA6"/>
    <w:rsid w:val="00F16EA2"/>
    <w:rsid w:val="00F1737C"/>
    <w:rsid w:val="00F178B4"/>
    <w:rsid w:val="00F2088C"/>
    <w:rsid w:val="00F20969"/>
    <w:rsid w:val="00F20AD4"/>
    <w:rsid w:val="00F20D7C"/>
    <w:rsid w:val="00F20EB3"/>
    <w:rsid w:val="00F2120D"/>
    <w:rsid w:val="00F21E99"/>
    <w:rsid w:val="00F23568"/>
    <w:rsid w:val="00F246CC"/>
    <w:rsid w:val="00F24D7D"/>
    <w:rsid w:val="00F253FF"/>
    <w:rsid w:val="00F258B2"/>
    <w:rsid w:val="00F26CC5"/>
    <w:rsid w:val="00F27722"/>
    <w:rsid w:val="00F278F5"/>
    <w:rsid w:val="00F27B2C"/>
    <w:rsid w:val="00F30298"/>
    <w:rsid w:val="00F30AF4"/>
    <w:rsid w:val="00F3129F"/>
    <w:rsid w:val="00F31336"/>
    <w:rsid w:val="00F31D68"/>
    <w:rsid w:val="00F31FC4"/>
    <w:rsid w:val="00F33072"/>
    <w:rsid w:val="00F35CDC"/>
    <w:rsid w:val="00F35DB9"/>
    <w:rsid w:val="00F360DF"/>
    <w:rsid w:val="00F36203"/>
    <w:rsid w:val="00F3701A"/>
    <w:rsid w:val="00F37D4B"/>
    <w:rsid w:val="00F40383"/>
    <w:rsid w:val="00F40BCA"/>
    <w:rsid w:val="00F41A81"/>
    <w:rsid w:val="00F4269A"/>
    <w:rsid w:val="00F43899"/>
    <w:rsid w:val="00F43AD6"/>
    <w:rsid w:val="00F43F4E"/>
    <w:rsid w:val="00F4414A"/>
    <w:rsid w:val="00F448B2"/>
    <w:rsid w:val="00F45E9F"/>
    <w:rsid w:val="00F463FA"/>
    <w:rsid w:val="00F46878"/>
    <w:rsid w:val="00F46A59"/>
    <w:rsid w:val="00F47A49"/>
    <w:rsid w:val="00F47A75"/>
    <w:rsid w:val="00F506F1"/>
    <w:rsid w:val="00F50879"/>
    <w:rsid w:val="00F51215"/>
    <w:rsid w:val="00F51328"/>
    <w:rsid w:val="00F51706"/>
    <w:rsid w:val="00F521E6"/>
    <w:rsid w:val="00F52CC9"/>
    <w:rsid w:val="00F53FF4"/>
    <w:rsid w:val="00F54796"/>
    <w:rsid w:val="00F54E57"/>
    <w:rsid w:val="00F5664F"/>
    <w:rsid w:val="00F56E78"/>
    <w:rsid w:val="00F577A8"/>
    <w:rsid w:val="00F61511"/>
    <w:rsid w:val="00F616E9"/>
    <w:rsid w:val="00F630D9"/>
    <w:rsid w:val="00F63FEB"/>
    <w:rsid w:val="00F64724"/>
    <w:rsid w:val="00F667B3"/>
    <w:rsid w:val="00F66902"/>
    <w:rsid w:val="00F66C89"/>
    <w:rsid w:val="00F71121"/>
    <w:rsid w:val="00F713D0"/>
    <w:rsid w:val="00F7154A"/>
    <w:rsid w:val="00F71C73"/>
    <w:rsid w:val="00F725F6"/>
    <w:rsid w:val="00F7285B"/>
    <w:rsid w:val="00F7299E"/>
    <w:rsid w:val="00F72F82"/>
    <w:rsid w:val="00F7322C"/>
    <w:rsid w:val="00F74406"/>
    <w:rsid w:val="00F74515"/>
    <w:rsid w:val="00F74A12"/>
    <w:rsid w:val="00F753EB"/>
    <w:rsid w:val="00F75503"/>
    <w:rsid w:val="00F75CD2"/>
    <w:rsid w:val="00F7619A"/>
    <w:rsid w:val="00F76392"/>
    <w:rsid w:val="00F77733"/>
    <w:rsid w:val="00F7788D"/>
    <w:rsid w:val="00F8077E"/>
    <w:rsid w:val="00F808AB"/>
    <w:rsid w:val="00F808E0"/>
    <w:rsid w:val="00F819B7"/>
    <w:rsid w:val="00F826C4"/>
    <w:rsid w:val="00F82C04"/>
    <w:rsid w:val="00F84BBB"/>
    <w:rsid w:val="00F84E29"/>
    <w:rsid w:val="00F874DE"/>
    <w:rsid w:val="00F87B9B"/>
    <w:rsid w:val="00F900AF"/>
    <w:rsid w:val="00F90631"/>
    <w:rsid w:val="00F908FA"/>
    <w:rsid w:val="00F913D3"/>
    <w:rsid w:val="00F915F4"/>
    <w:rsid w:val="00F92FB0"/>
    <w:rsid w:val="00F93432"/>
    <w:rsid w:val="00F93551"/>
    <w:rsid w:val="00F93597"/>
    <w:rsid w:val="00F94998"/>
    <w:rsid w:val="00F95A0D"/>
    <w:rsid w:val="00F9637F"/>
    <w:rsid w:val="00F96D74"/>
    <w:rsid w:val="00F9720F"/>
    <w:rsid w:val="00F97848"/>
    <w:rsid w:val="00F97A0E"/>
    <w:rsid w:val="00F97CEE"/>
    <w:rsid w:val="00F97F9E"/>
    <w:rsid w:val="00FA14BA"/>
    <w:rsid w:val="00FA1CD8"/>
    <w:rsid w:val="00FA1E5C"/>
    <w:rsid w:val="00FA2FA9"/>
    <w:rsid w:val="00FA3189"/>
    <w:rsid w:val="00FA3333"/>
    <w:rsid w:val="00FA40EE"/>
    <w:rsid w:val="00FA468B"/>
    <w:rsid w:val="00FA5E36"/>
    <w:rsid w:val="00FA600B"/>
    <w:rsid w:val="00FA6E42"/>
    <w:rsid w:val="00FA722B"/>
    <w:rsid w:val="00FB017A"/>
    <w:rsid w:val="00FB07A5"/>
    <w:rsid w:val="00FB24C0"/>
    <w:rsid w:val="00FB345B"/>
    <w:rsid w:val="00FB43CE"/>
    <w:rsid w:val="00FB4CEF"/>
    <w:rsid w:val="00FB4E73"/>
    <w:rsid w:val="00FB4E9E"/>
    <w:rsid w:val="00FB5099"/>
    <w:rsid w:val="00FB53B9"/>
    <w:rsid w:val="00FB641F"/>
    <w:rsid w:val="00FB70F1"/>
    <w:rsid w:val="00FB710C"/>
    <w:rsid w:val="00FB7608"/>
    <w:rsid w:val="00FB76AE"/>
    <w:rsid w:val="00FC0B09"/>
    <w:rsid w:val="00FC0BD2"/>
    <w:rsid w:val="00FC1124"/>
    <w:rsid w:val="00FC14FC"/>
    <w:rsid w:val="00FC22BF"/>
    <w:rsid w:val="00FC2782"/>
    <w:rsid w:val="00FC2860"/>
    <w:rsid w:val="00FC43FC"/>
    <w:rsid w:val="00FC43FE"/>
    <w:rsid w:val="00FC4C6F"/>
    <w:rsid w:val="00FC5242"/>
    <w:rsid w:val="00FC7214"/>
    <w:rsid w:val="00FC753C"/>
    <w:rsid w:val="00FD03F5"/>
    <w:rsid w:val="00FD0566"/>
    <w:rsid w:val="00FD1CF8"/>
    <w:rsid w:val="00FD2A7A"/>
    <w:rsid w:val="00FD4581"/>
    <w:rsid w:val="00FD6B15"/>
    <w:rsid w:val="00FD767A"/>
    <w:rsid w:val="00FE0320"/>
    <w:rsid w:val="00FE075D"/>
    <w:rsid w:val="00FE2B8C"/>
    <w:rsid w:val="00FE2ECD"/>
    <w:rsid w:val="00FE38B9"/>
    <w:rsid w:val="00FE3E0E"/>
    <w:rsid w:val="00FE4BB1"/>
    <w:rsid w:val="00FE58A7"/>
    <w:rsid w:val="00FE58BC"/>
    <w:rsid w:val="00FE602E"/>
    <w:rsid w:val="00FE6B1E"/>
    <w:rsid w:val="00FE6BFB"/>
    <w:rsid w:val="00FE6C57"/>
    <w:rsid w:val="00FF1622"/>
    <w:rsid w:val="00FF193A"/>
    <w:rsid w:val="00FF23B0"/>
    <w:rsid w:val="00FF3E48"/>
    <w:rsid w:val="00FF437E"/>
    <w:rsid w:val="00FF6F29"/>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05C01B"/>
  <w15:docId w15:val="{BE8EA232-E6C5-4EBC-8EC8-D40238DAA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E60E0"/>
    <w:pPr>
      <w:widowControl w:val="0"/>
      <w:suppressAutoHyphens/>
      <w:spacing w:after="0" w:line="240" w:lineRule="auto"/>
    </w:pPr>
    <w:rPr>
      <w:rFonts w:ascii="Agfa Rotis Sans Serif" w:eastAsia="SimSun" w:hAnsi="Agfa Rotis Sans Serif" w:cs="Mangal"/>
      <w:kern w:val="1"/>
      <w:sz w:val="24"/>
      <w:szCs w:val="16"/>
      <w:lang w:eastAsia="hi-IN" w:bidi="hi-IN"/>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F47A75"/>
    <w:rPr>
      <w:color w:val="0000FF"/>
      <w:u w:val="single"/>
    </w:rPr>
  </w:style>
  <w:style w:type="paragraph" w:styleId="Fuzeile">
    <w:name w:val="footer"/>
    <w:basedOn w:val="Standard"/>
    <w:link w:val="FuzeileZchn"/>
    <w:uiPriority w:val="99"/>
    <w:unhideWhenUsed/>
    <w:rsid w:val="00F47A75"/>
    <w:pPr>
      <w:tabs>
        <w:tab w:val="center" w:pos="4536"/>
        <w:tab w:val="right" w:pos="9072"/>
      </w:tabs>
    </w:pPr>
  </w:style>
  <w:style w:type="character" w:customStyle="1" w:styleId="FuzeileZchn">
    <w:name w:val="Fußzeile Zchn"/>
    <w:basedOn w:val="Absatz-Standardschriftart"/>
    <w:link w:val="Fuzeile"/>
    <w:uiPriority w:val="99"/>
    <w:rsid w:val="00F47A75"/>
    <w:rPr>
      <w:rFonts w:ascii="Agfa Rotis Sans Serif" w:eastAsia="SimSun" w:hAnsi="Agfa Rotis Sans Serif" w:cs="Mangal"/>
      <w:kern w:val="1"/>
      <w:sz w:val="24"/>
      <w:szCs w:val="16"/>
      <w:lang w:eastAsia="hi-IN" w:bidi="hi-IN"/>
    </w:rPr>
  </w:style>
  <w:style w:type="paragraph" w:customStyle="1" w:styleId="Rahmeninhalt">
    <w:name w:val="Rahmeninhalt"/>
    <w:basedOn w:val="Textkrper"/>
    <w:rsid w:val="00F47A75"/>
  </w:style>
  <w:style w:type="character" w:styleId="Fett">
    <w:name w:val="Strong"/>
    <w:basedOn w:val="Absatz-Standardschriftart"/>
    <w:qFormat/>
    <w:rsid w:val="00F47A75"/>
    <w:rPr>
      <w:b/>
      <w:bCs/>
    </w:rPr>
  </w:style>
  <w:style w:type="paragraph" w:styleId="Textkrper">
    <w:name w:val="Body Text"/>
    <w:basedOn w:val="Standard"/>
    <w:link w:val="TextkrperZchn"/>
    <w:uiPriority w:val="99"/>
    <w:semiHidden/>
    <w:unhideWhenUsed/>
    <w:rsid w:val="00F47A75"/>
    <w:pPr>
      <w:spacing w:after="120"/>
    </w:pPr>
  </w:style>
  <w:style w:type="character" w:customStyle="1" w:styleId="TextkrperZchn">
    <w:name w:val="Textkörper Zchn"/>
    <w:basedOn w:val="Absatz-Standardschriftart"/>
    <w:link w:val="Textkrper"/>
    <w:uiPriority w:val="99"/>
    <w:semiHidden/>
    <w:rsid w:val="00F47A75"/>
    <w:rPr>
      <w:rFonts w:ascii="Agfa Rotis Sans Serif" w:eastAsia="SimSun" w:hAnsi="Agfa Rotis Sans Serif" w:cs="Mangal"/>
      <w:kern w:val="1"/>
      <w:sz w:val="24"/>
      <w:szCs w:val="16"/>
      <w:lang w:eastAsia="hi-IN" w:bidi="hi-IN"/>
    </w:rPr>
  </w:style>
  <w:style w:type="paragraph" w:styleId="NurText">
    <w:name w:val="Plain Text"/>
    <w:basedOn w:val="Standard"/>
    <w:link w:val="NurTextZchn"/>
    <w:uiPriority w:val="99"/>
    <w:unhideWhenUsed/>
    <w:rsid w:val="00050F9E"/>
    <w:pPr>
      <w:widowControl/>
      <w:suppressAutoHyphens w:val="0"/>
    </w:pPr>
    <w:rPr>
      <w:rFonts w:ascii="Consolas" w:eastAsiaTheme="minorHAnsi" w:hAnsi="Consolas" w:cstheme="minorBidi"/>
      <w:kern w:val="0"/>
      <w:sz w:val="21"/>
      <w:szCs w:val="21"/>
      <w:lang w:eastAsia="en-US" w:bidi="ar-SA"/>
    </w:rPr>
  </w:style>
  <w:style w:type="character" w:customStyle="1" w:styleId="NurTextZchn">
    <w:name w:val="Nur Text Zchn"/>
    <w:basedOn w:val="Absatz-Standardschriftart"/>
    <w:link w:val="NurText"/>
    <w:uiPriority w:val="99"/>
    <w:rsid w:val="00050F9E"/>
    <w:rPr>
      <w:rFonts w:ascii="Consolas" w:hAnsi="Consolas"/>
      <w:sz w:val="21"/>
      <w:szCs w:val="21"/>
    </w:rPr>
  </w:style>
  <w:style w:type="character" w:styleId="BesuchterLink">
    <w:name w:val="FollowedHyperlink"/>
    <w:basedOn w:val="Absatz-Standardschriftart"/>
    <w:uiPriority w:val="99"/>
    <w:semiHidden/>
    <w:unhideWhenUsed/>
    <w:rsid w:val="00330C4B"/>
    <w:rPr>
      <w:color w:val="800080" w:themeColor="followedHyperlink"/>
      <w:u w:val="single"/>
    </w:rPr>
  </w:style>
  <w:style w:type="paragraph" w:styleId="Kopfzeile">
    <w:name w:val="header"/>
    <w:basedOn w:val="Standard"/>
    <w:link w:val="KopfzeileZchn"/>
    <w:uiPriority w:val="99"/>
    <w:unhideWhenUsed/>
    <w:rsid w:val="00B96513"/>
    <w:pPr>
      <w:tabs>
        <w:tab w:val="center" w:pos="4536"/>
        <w:tab w:val="right" w:pos="9072"/>
      </w:tabs>
    </w:pPr>
  </w:style>
  <w:style w:type="character" w:customStyle="1" w:styleId="KopfzeileZchn">
    <w:name w:val="Kopfzeile Zchn"/>
    <w:basedOn w:val="Absatz-Standardschriftart"/>
    <w:link w:val="Kopfzeile"/>
    <w:uiPriority w:val="99"/>
    <w:rsid w:val="00B96513"/>
    <w:rPr>
      <w:rFonts w:ascii="Agfa Rotis Sans Serif" w:eastAsia="SimSun" w:hAnsi="Agfa Rotis Sans Serif" w:cs="Mangal"/>
      <w:kern w:val="1"/>
      <w:sz w:val="24"/>
      <w:szCs w:val="16"/>
      <w:lang w:eastAsia="hi-IN" w:bidi="hi-IN"/>
    </w:rPr>
  </w:style>
  <w:style w:type="paragraph" w:styleId="Sprechblasentext">
    <w:name w:val="Balloon Text"/>
    <w:basedOn w:val="Standard"/>
    <w:link w:val="SprechblasentextZchn"/>
    <w:uiPriority w:val="99"/>
    <w:semiHidden/>
    <w:unhideWhenUsed/>
    <w:rsid w:val="00DB38FB"/>
    <w:rPr>
      <w:rFonts w:ascii="Segoe UI" w:hAnsi="Segoe UI"/>
      <w:sz w:val="18"/>
    </w:rPr>
  </w:style>
  <w:style w:type="character" w:customStyle="1" w:styleId="SprechblasentextZchn">
    <w:name w:val="Sprechblasentext Zchn"/>
    <w:basedOn w:val="Absatz-Standardschriftart"/>
    <w:link w:val="Sprechblasentext"/>
    <w:uiPriority w:val="99"/>
    <w:semiHidden/>
    <w:rsid w:val="00DB38FB"/>
    <w:rPr>
      <w:rFonts w:ascii="Segoe UI" w:eastAsia="SimSun" w:hAnsi="Segoe UI" w:cs="Mangal"/>
      <w:kern w:val="1"/>
      <w:sz w:val="18"/>
      <w:szCs w:val="16"/>
      <w:lang w:eastAsia="hi-IN" w:bidi="hi-IN"/>
    </w:rPr>
  </w:style>
  <w:style w:type="paragraph" w:customStyle="1" w:styleId="Default">
    <w:name w:val="Default"/>
    <w:rsid w:val="00695303"/>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1703023">
      <w:bodyDiv w:val="1"/>
      <w:marLeft w:val="0"/>
      <w:marRight w:val="0"/>
      <w:marTop w:val="0"/>
      <w:marBottom w:val="0"/>
      <w:divBdr>
        <w:top w:val="none" w:sz="0" w:space="0" w:color="auto"/>
        <w:left w:val="none" w:sz="0" w:space="0" w:color="auto"/>
        <w:bottom w:val="none" w:sz="0" w:space="0" w:color="auto"/>
        <w:right w:val="none" w:sz="0" w:space="0" w:color="auto"/>
      </w:divBdr>
    </w:div>
    <w:div w:id="1302812736">
      <w:bodyDiv w:val="1"/>
      <w:marLeft w:val="0"/>
      <w:marRight w:val="0"/>
      <w:marTop w:val="0"/>
      <w:marBottom w:val="0"/>
      <w:divBdr>
        <w:top w:val="none" w:sz="0" w:space="0" w:color="auto"/>
        <w:left w:val="none" w:sz="0" w:space="0" w:color="auto"/>
        <w:bottom w:val="none" w:sz="0" w:space="0" w:color="auto"/>
        <w:right w:val="none" w:sz="0" w:space="0" w:color="auto"/>
      </w:divBdr>
    </w:div>
    <w:div w:id="1979915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kopfbahnhof-21.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Palla Offener Brief 15.12.25, final.docx</Template>
  <TotalTime>0</TotalTime>
  <Pages>1</Pages>
  <Words>367</Words>
  <Characters>2318</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 Poguntke</dc:creator>
  <cp:lastModifiedBy>Martin Poguntke</cp:lastModifiedBy>
  <cp:revision>2</cp:revision>
  <cp:lastPrinted>2020-09-22T02:26:00Z</cp:lastPrinted>
  <dcterms:created xsi:type="dcterms:W3CDTF">2025-12-11T10:16:00Z</dcterms:created>
  <dcterms:modified xsi:type="dcterms:W3CDTF">2025-12-11T10:16:00Z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W">
    <vt:i4>50</vt:i4>
  </property>
</Properties>
</file>